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635" w:rsidRDefault="00B51990" w:rsidP="00F319F1"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6192" behindDoc="0" locked="1" layoutInCell="1" allowOverlap="1">
                <wp:simplePos x="0" y="0"/>
                <wp:positionH relativeFrom="column">
                  <wp:posOffset>-99695</wp:posOffset>
                </wp:positionH>
                <wp:positionV relativeFrom="page">
                  <wp:posOffset>8746490</wp:posOffset>
                </wp:positionV>
                <wp:extent cx="1908175" cy="1558925"/>
                <wp:effectExtent l="0" t="0" r="15875" b="3175"/>
                <wp:wrapThrough wrapText="bothSides">
                  <wp:wrapPolygon edited="0">
                    <wp:start x="0" y="0"/>
                    <wp:lineTo x="0" y="21380"/>
                    <wp:lineTo x="21564" y="21380"/>
                    <wp:lineTo x="21564" y="0"/>
                    <wp:lineTo x="0" y="0"/>
                  </wp:wrapPolygon>
                </wp:wrapThrough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155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B5A" w:rsidRPr="00191E8A" w:rsidRDefault="00573B5A" w:rsidP="00223D0E">
                            <w:pPr>
                              <w:pStyle w:val="Telephone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+33 2 47 36 64 12</w:t>
                            </w:r>
                          </w:p>
                          <w:p w:rsidR="00573B5A" w:rsidRPr="00191E8A" w:rsidRDefault="00573B5A" w:rsidP="00223D0E">
                            <w:pPr>
                              <w:pStyle w:val="Mail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red@univ-tours.fr</w:t>
                            </w:r>
                          </w:p>
                          <w:p w:rsidR="00573B5A" w:rsidRPr="00B9029E" w:rsidRDefault="00573B5A" w:rsidP="00223D0E">
                            <w:pPr>
                              <w:pStyle w:val="UniversiteTours"/>
                            </w:pPr>
                            <w:r w:rsidRPr="00EB03A4">
                              <w:t>UNIVERSITÉ DE TOURS</w:t>
                            </w:r>
                          </w:p>
                          <w:p w:rsidR="00573B5A" w:rsidRPr="006E7DDC" w:rsidRDefault="00573B5A" w:rsidP="00223D0E">
                            <w:pPr>
                              <w:pStyle w:val="AdresseUFR"/>
                              <w:rPr>
                                <w:rFonts w:ascii="Work Sans" w:hAnsi="Work Sans"/>
                              </w:rPr>
                            </w:pPr>
                            <w:r w:rsidRPr="006E7DDC">
                              <w:rPr>
                                <w:rFonts w:ascii="Work Sans" w:hAnsi="Work Sans"/>
                              </w:rPr>
                              <w:t>DRV – RED</w:t>
                            </w:r>
                          </w:p>
                          <w:p w:rsidR="00573B5A" w:rsidRPr="00191E8A" w:rsidRDefault="00573B5A" w:rsidP="00223D0E">
                            <w:pPr>
                              <w:pStyle w:val="AdresseUFR"/>
                            </w:pPr>
                            <w:r w:rsidRPr="00191E8A">
                              <w:t>60 rue du Plat d’Étain–BP 12050</w:t>
                            </w:r>
                          </w:p>
                          <w:p w:rsidR="00573B5A" w:rsidRDefault="00573B5A" w:rsidP="00223D0E">
                            <w:pPr>
                              <w:pStyle w:val="AdresseUFR"/>
                            </w:pPr>
                            <w:r w:rsidRPr="00191E8A">
                              <w:t>37020 Tours Cedex 1</w:t>
                            </w:r>
                          </w:p>
                          <w:p w:rsidR="00573B5A" w:rsidRPr="00191E8A" w:rsidRDefault="00573B5A" w:rsidP="00223D0E">
                            <w:pPr>
                              <w:pStyle w:val="AdresseUFR"/>
                            </w:pPr>
                          </w:p>
                          <w:p w:rsidR="00573B5A" w:rsidRPr="006E7DDC" w:rsidRDefault="00573B5A" w:rsidP="00223D0E">
                            <w:pPr>
                              <w:pStyle w:val="Siteweb"/>
                            </w:pPr>
                            <w:r w:rsidRPr="006E7DDC">
                              <w:t>univ-tours.fr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7.85pt;margin-top:688.7pt;width:150.25pt;height:122.75pt;z-index: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" filled="f" stroked="f">
                <v:textbox inset="0,0,0,0">
                  <w:txbxContent>
                    <w:p w:rsidR="00573B5A" w:rsidRPr="00191E8A" w:rsidRDefault="00573B5A" w:rsidP="00223D0E">
                      <w:pPr>
                        <w:pStyle w:val="Telephone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+33 2 47 36 64 12</w:t>
                      </w:r>
                    </w:p>
                    <w:p w:rsidR="00573B5A" w:rsidRPr="00191E8A" w:rsidRDefault="00573B5A" w:rsidP="00223D0E">
                      <w:pPr>
                        <w:pStyle w:val="Mail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red@univ-tours.fr</w:t>
                      </w:r>
                    </w:p>
                    <w:p w:rsidR="00573B5A" w:rsidRPr="00B9029E" w:rsidRDefault="00573B5A" w:rsidP="00223D0E">
                      <w:pPr>
                        <w:pStyle w:val="UniversiteTours"/>
                      </w:pPr>
                      <w:r w:rsidRPr="00EB03A4">
                        <w:t>UNIVERSITÉ DE TOURS</w:t>
                      </w:r>
                    </w:p>
                    <w:p w:rsidR="00573B5A" w:rsidRPr="006E7DDC" w:rsidRDefault="00573B5A" w:rsidP="00223D0E">
                      <w:pPr>
                        <w:pStyle w:val="AdresseUFR"/>
                        <w:rPr>
                          <w:rFonts w:ascii="Work Sans" w:hAnsi="Work Sans"/>
                        </w:rPr>
                      </w:pPr>
                      <w:r w:rsidRPr="006E7DDC">
                        <w:rPr>
                          <w:rFonts w:ascii="Work Sans" w:hAnsi="Work Sans"/>
                        </w:rPr>
                        <w:t>DRV – RED</w:t>
                      </w:r>
                    </w:p>
                    <w:p w:rsidR="00573B5A" w:rsidRPr="00191E8A" w:rsidRDefault="00573B5A" w:rsidP="00223D0E">
                      <w:pPr>
                        <w:pStyle w:val="AdresseUFR"/>
                      </w:pPr>
                      <w:r w:rsidRPr="00191E8A">
                        <w:t>60 rue du Plat d’Étain–BP 12050</w:t>
                      </w:r>
                    </w:p>
                    <w:p w:rsidR="00573B5A" w:rsidRDefault="00573B5A" w:rsidP="00223D0E">
                      <w:pPr>
                        <w:pStyle w:val="AdresseUFR"/>
                      </w:pPr>
                      <w:r w:rsidRPr="00191E8A">
                        <w:t>37020 Tours Cedex 1</w:t>
                      </w:r>
                    </w:p>
                    <w:p w:rsidR="00573B5A" w:rsidRPr="00191E8A" w:rsidRDefault="00573B5A" w:rsidP="00223D0E">
                      <w:pPr>
                        <w:pStyle w:val="AdresseUFR"/>
                      </w:pPr>
                    </w:p>
                    <w:p w:rsidR="00573B5A" w:rsidRPr="006E7DDC" w:rsidRDefault="00573B5A" w:rsidP="00223D0E">
                      <w:pPr>
                        <w:pStyle w:val="Siteweb"/>
                      </w:pPr>
                      <w:r w:rsidRPr="006E7DDC">
                        <w:t>univ-tours.fr</w:t>
                      </w:r>
                    </w:p>
                  </w:txbxContent>
                </v:textbox>
                <w10:wrap type="through" anchory="page"/>
                <w10:anchorlock/>
              </v:shape>
            </w:pict>
          </mc:Fallback>
        </mc:AlternateContent>
      </w:r>
    </w:p>
    <w:p w:rsidR="00FD6EBB" w:rsidRPr="00A7157E" w:rsidRDefault="006F3C26" w:rsidP="00FD6EBB">
      <w:pPr>
        <w:ind w:left="3540"/>
        <w:jc w:val="center"/>
        <w:rPr>
          <w:rFonts w:ascii="Work Sans" w:eastAsia="Times New Roman" w:hAnsi="Work Sans" w:cs="Arial"/>
          <w:b/>
          <w:spacing w:val="24"/>
          <w:sz w:val="32"/>
          <w:szCs w:val="32"/>
          <w:lang w:eastAsia="fr-FR"/>
        </w:rPr>
      </w:pPr>
      <w:r>
        <w:rPr>
          <w:rFonts w:ascii="Work Sans" w:eastAsia="Times New Roman" w:hAnsi="Work Sans" w:cs="Arial"/>
          <w:b/>
          <w:spacing w:val="24"/>
          <w:sz w:val="32"/>
          <w:szCs w:val="32"/>
          <w:lang w:eastAsia="fr-FR"/>
        </w:rPr>
        <w:t>HABILITATION À</w:t>
      </w:r>
      <w:r w:rsidR="00FD6EBB" w:rsidRPr="00A7157E">
        <w:rPr>
          <w:rFonts w:ascii="Work Sans" w:eastAsia="Times New Roman" w:hAnsi="Work Sans" w:cs="Arial"/>
          <w:b/>
          <w:spacing w:val="24"/>
          <w:sz w:val="32"/>
          <w:szCs w:val="32"/>
          <w:lang w:eastAsia="fr-FR"/>
        </w:rPr>
        <w:t xml:space="preserve"> DIRIGER DES RECHERCHES</w:t>
      </w:r>
    </w:p>
    <w:p w:rsidR="00FD6EBB" w:rsidRDefault="00FD6EBB" w:rsidP="00FD6EBB">
      <w:pPr>
        <w:ind w:left="3540"/>
        <w:jc w:val="center"/>
        <w:rPr>
          <w:rFonts w:ascii="Arial" w:eastAsia="Times New Roman" w:hAnsi="Arial" w:cs="Arial"/>
          <w:b/>
          <w:spacing w:val="24"/>
          <w:sz w:val="32"/>
          <w:szCs w:val="32"/>
          <w:lang w:eastAsia="fr-FR"/>
        </w:rPr>
      </w:pPr>
    </w:p>
    <w:p w:rsidR="00FD6EBB" w:rsidRPr="00ED0E97" w:rsidRDefault="00FD6EBB" w:rsidP="00FD6EBB">
      <w:pPr>
        <w:ind w:left="3540"/>
        <w:jc w:val="center"/>
        <w:rPr>
          <w:rFonts w:ascii="Arial" w:eastAsia="Times New Roman" w:hAnsi="Arial" w:cs="Arial"/>
          <w:b/>
          <w:spacing w:val="24"/>
          <w:sz w:val="32"/>
          <w:szCs w:val="32"/>
          <w:lang w:eastAsia="fr-FR"/>
        </w:rPr>
      </w:pPr>
    </w:p>
    <w:p w:rsidR="00F319F1" w:rsidRPr="00A7157E" w:rsidRDefault="00F319F1" w:rsidP="00C70AB5">
      <w:pPr>
        <w:ind w:left="3540" w:firstLine="708"/>
        <w:jc w:val="center"/>
        <w:rPr>
          <w:rFonts w:ascii="Work Sans Medium" w:eastAsia="Times New Roman" w:hAnsi="Work Sans Medium" w:cs="Arial"/>
          <w:b/>
          <w:spacing w:val="24"/>
          <w:sz w:val="32"/>
          <w:szCs w:val="32"/>
          <w:lang w:eastAsia="fr-FR"/>
        </w:rPr>
      </w:pPr>
      <w:r w:rsidRPr="00A7157E">
        <w:rPr>
          <w:rFonts w:ascii="Work Sans Medium" w:eastAsia="Times New Roman" w:hAnsi="Work Sans Medium" w:cs="Arial"/>
          <w:b/>
          <w:spacing w:val="24"/>
          <w:sz w:val="32"/>
          <w:szCs w:val="32"/>
          <w:lang w:eastAsia="fr-FR"/>
        </w:rPr>
        <w:t>DEMANDE D'INSCRIPTION</w:t>
      </w:r>
    </w:p>
    <w:p w:rsidR="00C70AB5" w:rsidRDefault="00C70AB5" w:rsidP="00F319F1">
      <w:pPr>
        <w:tabs>
          <w:tab w:val="left" w:pos="3969"/>
          <w:tab w:val="left" w:pos="4536"/>
        </w:tabs>
        <w:rPr>
          <w:rFonts w:ascii="Arial" w:eastAsia="Times New Roman" w:hAnsi="Arial" w:cs="Arial"/>
          <w:b/>
          <w:spacing w:val="24"/>
          <w:sz w:val="32"/>
          <w:szCs w:val="32"/>
          <w:lang w:eastAsia="fr-FR"/>
        </w:rPr>
      </w:pPr>
    </w:p>
    <w:p w:rsidR="00FD6EBB" w:rsidRDefault="00FD6EBB" w:rsidP="00F319F1">
      <w:pPr>
        <w:tabs>
          <w:tab w:val="left" w:pos="3969"/>
          <w:tab w:val="left" w:pos="4536"/>
        </w:tabs>
        <w:rPr>
          <w:rFonts w:ascii="Arial" w:eastAsia="Times New Roman" w:hAnsi="Arial" w:cs="Arial"/>
          <w:b/>
          <w:spacing w:val="24"/>
          <w:sz w:val="32"/>
          <w:szCs w:val="32"/>
          <w:lang w:eastAsia="fr-FR"/>
        </w:rPr>
      </w:pPr>
    </w:p>
    <w:p w:rsidR="00FD6EBB" w:rsidRPr="00912E95" w:rsidRDefault="00B51990" w:rsidP="00912E95">
      <w:pPr>
        <w:tabs>
          <w:tab w:val="left" w:pos="3969"/>
          <w:tab w:val="left" w:pos="4536"/>
        </w:tabs>
        <w:rPr>
          <w:rFonts w:ascii="Arial" w:eastAsia="Times New Roman" w:hAnsi="Arial" w:cs="Arial"/>
          <w:b/>
          <w:spacing w:val="24"/>
          <w:sz w:val="32"/>
          <w:szCs w:val="32"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7216" behindDoc="0" locked="1" layoutInCell="1" allowOverlap="1">
                <wp:simplePos x="0" y="0"/>
                <wp:positionH relativeFrom="column">
                  <wp:posOffset>-100330</wp:posOffset>
                </wp:positionH>
                <wp:positionV relativeFrom="page">
                  <wp:posOffset>1047115</wp:posOffset>
                </wp:positionV>
                <wp:extent cx="2410460" cy="909955"/>
                <wp:effectExtent l="0" t="0" r="8890" b="4445"/>
                <wp:wrapThrough wrapText="bothSides">
                  <wp:wrapPolygon edited="0">
                    <wp:start x="0" y="0"/>
                    <wp:lineTo x="0" y="21253"/>
                    <wp:lineTo x="21509" y="21253"/>
                    <wp:lineTo x="21509" y="0"/>
                    <wp:lineTo x="0" y="0"/>
                  </wp:wrapPolygon>
                </wp:wrapThrough>
                <wp:docPr id="7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0460" cy="909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B5A" w:rsidRPr="00214E84" w:rsidRDefault="00573B5A" w:rsidP="00214E84">
                            <w:pPr>
                              <w:pStyle w:val="Adressenom"/>
                              <w:rPr>
                                <w:color w:val="45A59D"/>
                              </w:rPr>
                            </w:pPr>
                            <w:r w:rsidRPr="00214E84">
                              <w:rPr>
                                <w:color w:val="45A59D"/>
                              </w:rPr>
                              <w:t xml:space="preserve">Direction de la Recherche </w:t>
                            </w:r>
                          </w:p>
                          <w:p w:rsidR="00573B5A" w:rsidRPr="00214E84" w:rsidRDefault="00573B5A" w:rsidP="00214E84">
                            <w:pPr>
                              <w:pStyle w:val="Adressenom"/>
                              <w:rPr>
                                <w:color w:val="45A59D"/>
                              </w:rPr>
                            </w:pPr>
                            <w:r w:rsidRPr="00214E84">
                              <w:rPr>
                                <w:color w:val="45A59D"/>
                              </w:rPr>
                              <w:t>et de la Valorisation</w:t>
                            </w:r>
                          </w:p>
                          <w:p w:rsidR="00573B5A" w:rsidRPr="00214E84" w:rsidRDefault="00573B5A" w:rsidP="00214E84">
                            <w:pPr>
                              <w:pStyle w:val="Adressenom"/>
                            </w:pPr>
                          </w:p>
                          <w:p w:rsidR="00573B5A" w:rsidRDefault="00573B5A" w:rsidP="00214E84">
                            <w:pPr>
                              <w:pStyle w:val="Adressenom"/>
                              <w:rPr>
                                <w:color w:val="45A59D"/>
                              </w:rPr>
                            </w:pPr>
                            <w:r w:rsidRPr="00214E84">
                              <w:rPr>
                                <w:color w:val="45A59D"/>
                              </w:rPr>
                              <w:t xml:space="preserve">Service de la Recherche </w:t>
                            </w:r>
                          </w:p>
                          <w:p w:rsidR="00573B5A" w:rsidRPr="00214E84" w:rsidRDefault="00573B5A" w:rsidP="00214E84">
                            <w:pPr>
                              <w:pStyle w:val="Adressenom"/>
                            </w:pPr>
                            <w:r w:rsidRPr="00214E84">
                              <w:rPr>
                                <w:color w:val="45A59D"/>
                              </w:rPr>
                              <w:t>et des</w:t>
                            </w:r>
                            <w:r w:rsidRPr="00214E84">
                              <w:t xml:space="preserve"> </w:t>
                            </w:r>
                            <w:r w:rsidRPr="00214E84">
                              <w:rPr>
                                <w:color w:val="45A59D"/>
                              </w:rPr>
                              <w:t>Études Doctorales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7" o:spid="_x0000_s1027" type="#_x0000_t202" style="position:absolute;margin-left:-7.9pt;margin-top:82.45pt;width:189.8pt;height:71.6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" filled="f" stroked="f">
                <v:textbox inset="0,0,0,0">
                  <w:txbxContent>
                    <w:p w:rsidR="00573B5A" w:rsidRPr="00214E84" w:rsidRDefault="00573B5A" w:rsidP="00214E84">
                      <w:pPr>
                        <w:pStyle w:val="Adressenom"/>
                        <w:rPr>
                          <w:color w:val="45A59D"/>
                        </w:rPr>
                      </w:pPr>
                      <w:r w:rsidRPr="00214E84">
                        <w:rPr>
                          <w:color w:val="45A59D"/>
                        </w:rPr>
                        <w:t xml:space="preserve">Direction de la Recherche </w:t>
                      </w:r>
                    </w:p>
                    <w:p w:rsidR="00573B5A" w:rsidRPr="00214E84" w:rsidRDefault="00573B5A" w:rsidP="00214E84">
                      <w:pPr>
                        <w:pStyle w:val="Adressenom"/>
                        <w:rPr>
                          <w:color w:val="45A59D"/>
                        </w:rPr>
                      </w:pPr>
                      <w:r w:rsidRPr="00214E84">
                        <w:rPr>
                          <w:color w:val="45A59D"/>
                        </w:rPr>
                        <w:t>et de la Valorisation</w:t>
                      </w:r>
                    </w:p>
                    <w:p w:rsidR="00573B5A" w:rsidRPr="00214E84" w:rsidRDefault="00573B5A" w:rsidP="00214E84">
                      <w:pPr>
                        <w:pStyle w:val="Adressenom"/>
                      </w:pPr>
                    </w:p>
                    <w:p w:rsidR="00573B5A" w:rsidRDefault="00573B5A" w:rsidP="00214E84">
                      <w:pPr>
                        <w:pStyle w:val="Adressenom"/>
                        <w:rPr>
                          <w:color w:val="45A59D"/>
                        </w:rPr>
                      </w:pPr>
                      <w:r w:rsidRPr="00214E84">
                        <w:rPr>
                          <w:color w:val="45A59D"/>
                        </w:rPr>
                        <w:t xml:space="preserve">Service de la Recherche </w:t>
                      </w:r>
                    </w:p>
                    <w:p w:rsidR="00573B5A" w:rsidRPr="00214E84" w:rsidRDefault="00573B5A" w:rsidP="00214E84">
                      <w:pPr>
                        <w:pStyle w:val="Adressenom"/>
                      </w:pPr>
                      <w:r w:rsidRPr="00214E84">
                        <w:rPr>
                          <w:color w:val="45A59D"/>
                        </w:rPr>
                        <w:t>et des</w:t>
                      </w:r>
                      <w:r w:rsidRPr="00214E84">
                        <w:t xml:space="preserve"> </w:t>
                      </w:r>
                      <w:r w:rsidRPr="00214E84">
                        <w:rPr>
                          <w:color w:val="45A59D"/>
                        </w:rPr>
                        <w:t>Études Doctorales</w:t>
                      </w:r>
                    </w:p>
                  </w:txbxContent>
                </v:textbox>
                <w10:wrap type="through" anchory="page"/>
                <w10:anchorlock/>
              </v:shape>
            </w:pict>
          </mc:Fallback>
        </mc:AlternateContent>
      </w:r>
    </w:p>
    <w:p w:rsidR="00F319F1" w:rsidRPr="00A7157E" w:rsidRDefault="00F319F1" w:rsidP="00F319F1">
      <w:pPr>
        <w:keepNext/>
        <w:tabs>
          <w:tab w:val="left" w:pos="2410"/>
          <w:tab w:val="left" w:pos="3119"/>
          <w:tab w:val="left" w:pos="3261"/>
          <w:tab w:val="left" w:pos="3969"/>
        </w:tabs>
        <w:spacing w:line="240" w:lineRule="atLeast"/>
        <w:jc w:val="center"/>
        <w:outlineLvl w:val="1"/>
        <w:rPr>
          <w:rFonts w:ascii="Work Sans Medium" w:eastAsia="Times New Roman" w:hAnsi="Work Sans Medium"/>
          <w:lang w:eastAsia="fr-FR"/>
        </w:rPr>
      </w:pPr>
      <w:r w:rsidRPr="00A7157E">
        <w:rPr>
          <w:rFonts w:ascii="Work Sans Medium" w:eastAsia="Times New Roman" w:hAnsi="Work Sans Medium"/>
          <w:lang w:eastAsia="fr-FR"/>
        </w:rPr>
        <w:tab/>
      </w:r>
    </w:p>
    <w:p w:rsidR="00524FDB" w:rsidRPr="00A7157E" w:rsidRDefault="00F319F1" w:rsidP="00524FDB">
      <w:pPr>
        <w:tabs>
          <w:tab w:val="left" w:pos="5103"/>
        </w:tabs>
        <w:spacing w:line="260" w:lineRule="atLeast"/>
        <w:jc w:val="both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Nom </w:t>
      </w:r>
      <w:bookmarkStart w:id="0" w:name="_GoBack"/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49" type="#_x0000_t75" style="width:463.4pt;height:18.35pt" o:ole="">
            <v:imagedata r:id="rId9" o:title=""/>
          </v:shape>
          <w:control r:id="rId10" w:name="TextBox1" w:shapeid="_x0000_i1049"/>
        </w:object>
      </w:r>
      <w:bookmarkEnd w:id="0"/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F319F1" w:rsidP="00F319F1">
      <w:pPr>
        <w:tabs>
          <w:tab w:val="left" w:pos="5103"/>
        </w:tabs>
        <w:spacing w:line="260" w:lineRule="atLeast"/>
        <w:jc w:val="both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Nom d’usage (si différent du nom):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0" type="#_x0000_t75" style="width:297.8pt;height:18.35pt" o:ole="">
            <v:imagedata r:id="rId11" o:title=""/>
          </v:shape>
          <w:control r:id="rId12" w:name="TextBox2" w:shapeid="_x0000_i1050"/>
        </w:object>
      </w:r>
    </w:p>
    <w:p w:rsidR="00F319F1" w:rsidRPr="00A7157E" w:rsidRDefault="00F319F1" w:rsidP="00F319F1">
      <w:pPr>
        <w:tabs>
          <w:tab w:val="left" w:pos="5103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Prénom(s)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1" type="#_x0000_t75" style="width:181.95pt;height:18.35pt" o:ole="">
            <v:imagedata r:id="rId13" o:title=""/>
          </v:shape>
          <w:control r:id="rId14" w:name="TextBox3" w:shapeid="_x0000_i1051"/>
        </w:object>
      </w:r>
      <w:r w:rsidR="00C70AB5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  <w:r w:rsidR="00C70AB5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Sexe </w: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M </w: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3"/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instrText xml:space="preserve"> FORMCHECKBOX </w:instrTex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fldChar w:fldCharType="end"/>
      </w:r>
      <w:bookmarkEnd w:id="1"/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 F </w: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4"/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instrText xml:space="preserve"> FORMCHECKBOX </w:instrTex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fldChar w:fldCharType="end"/>
      </w:r>
      <w:bookmarkEnd w:id="2"/>
    </w:p>
    <w:p w:rsidR="00FD6EBB" w:rsidRPr="00A7157E" w:rsidRDefault="00F319F1" w:rsidP="00F319F1">
      <w:pPr>
        <w:tabs>
          <w:tab w:val="left" w:pos="5103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Date de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naissanc</w:t>
      </w:r>
      <w:r w:rsidR="00AE434C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e </w:t>
      </w:r>
      <w:r w:rsidR="00A7157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2" type="#_x0000_t75" style="width:396pt;height:18.35pt" o:ole="">
            <v:imagedata r:id="rId15" o:title=""/>
          </v:shape>
          <w:control r:id="rId16" w:name="TextBox16" w:shapeid="_x0000_i1052"/>
        </w:object>
      </w:r>
    </w:p>
    <w:p w:rsidR="00F319F1" w:rsidRPr="00A7157E" w:rsidRDefault="00F319F1" w:rsidP="00F319F1">
      <w:pPr>
        <w:tabs>
          <w:tab w:val="left" w:pos="5103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Lieu de naissance  </w:t>
      </w:r>
      <w:r w:rsidR="00FD6EB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3" type="#_x0000_t75" style="width:397.3pt;height:18.35pt" o:ole="">
            <v:imagedata r:id="rId17" o:title=""/>
          </v:shape>
          <w:control r:id="rId18" w:name="TextBox13" w:shapeid="_x0000_i1053"/>
        </w:object>
      </w:r>
    </w:p>
    <w:p w:rsidR="00524FDB" w:rsidRPr="00A7157E" w:rsidRDefault="00F319F1" w:rsidP="00F319F1">
      <w:pPr>
        <w:tabs>
          <w:tab w:val="left" w:pos="5103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Nationalité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4" type="#_x0000_t75" style="width:435.25pt;height:18.35pt" o:ole="">
            <v:imagedata r:id="rId19" o:title=""/>
          </v:shape>
          <w:control r:id="rId20" w:name="TextBox4" w:shapeid="_x0000_i1054"/>
        </w:objec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F319F1" w:rsidP="00F319F1">
      <w:pPr>
        <w:tabs>
          <w:tab w:val="left" w:pos="5103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Adresse 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5" type="#_x0000_t75" style="width:444.45pt;height:18.35pt" o:ole="">
            <v:imagedata r:id="rId21" o:title=""/>
          </v:shape>
          <w:control r:id="rId22" w:name="TextBox5" w:shapeid="_x0000_i1055"/>
        </w:object>
      </w:r>
    </w:p>
    <w:p w:rsidR="00F319F1" w:rsidRPr="00A7157E" w:rsidRDefault="00524FDB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Code Postal</w:t>
      </w:r>
      <w:r w:rsidR="000E72B7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– Ville </w: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</w: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6" type="#_x0000_t75" style="width:390.1pt;height:18.35pt" o:ole="">
            <v:imagedata r:id="rId23" o:title=""/>
          </v:shape>
          <w:control r:id="rId24" w:name="TextBox6" w:shapeid="_x0000_i1056"/>
        </w:object>
      </w:r>
      <w:r w:rsidR="00F319F1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F319F1" w:rsidP="00F319F1">
      <w:pPr>
        <w:tabs>
          <w:tab w:val="left" w:pos="4536"/>
        </w:tabs>
        <w:spacing w:line="260" w:lineRule="atLeast"/>
        <w:ind w:left="2124" w:hanging="2124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Téléphone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7" type="#_x0000_t75" style="width:435.95pt;height:18.35pt" o:ole="">
            <v:imagedata r:id="rId25" o:title=""/>
          </v:shape>
          <w:control r:id="rId26" w:name="TextBox7" w:shapeid="_x0000_i1057"/>
        </w:objec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F319F1" w:rsidP="00524FDB">
      <w:pPr>
        <w:tabs>
          <w:tab w:val="left" w:pos="4536"/>
        </w:tabs>
        <w:spacing w:line="260" w:lineRule="atLeast"/>
        <w:ind w:left="2124" w:hanging="2124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Adresse e-mail 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8" type="#_x0000_t75" style="width:411.7pt;height:18.35pt" o:ole="">
            <v:imagedata r:id="rId27" o:title=""/>
          </v:shape>
          <w:control r:id="rId28" w:name="TextBox8" w:shapeid="_x0000_i1058"/>
        </w:object>
      </w:r>
    </w:p>
    <w:p w:rsidR="0070070E" w:rsidRPr="00A7157E" w:rsidRDefault="0070070E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F319F1" w:rsidRPr="00A7157E" w:rsidRDefault="00524FDB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Discipline</w:t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(se reporter à la page </w:t>
      </w:r>
      <w:r w:rsidR="00486DE1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3 </w:t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du document)</w: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</w:t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59" type="#_x0000_t75" style="width:491.55pt;height:18.35pt" o:ole="">
            <v:imagedata r:id="rId29" o:title=""/>
          </v:shape>
          <w:control r:id="rId30" w:name="TextBox14" w:shapeid="_x0000_i1059"/>
        </w:object>
      </w:r>
    </w:p>
    <w:p w:rsidR="00F319F1" w:rsidRPr="00A7157E" w:rsidRDefault="00F319F1" w:rsidP="00F319F1">
      <w:pPr>
        <w:tabs>
          <w:tab w:val="left" w:pos="4536"/>
        </w:tabs>
        <w:spacing w:line="260" w:lineRule="atLeast"/>
        <w:ind w:left="2124" w:hanging="2124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F319F1" w:rsidRPr="00A7157E" w:rsidRDefault="00486DE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Nom &amp;</w:t>
      </w:r>
      <w:r w:rsidR="00F319F1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Prénom du référent (Correspondant chercheur ou enseignant-cherc</w:t>
      </w:r>
      <w:r w:rsidR="0070070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heur </w:t>
      </w:r>
      <w:r w:rsidR="000E72B7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à l’u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niversité de Tours) </w:t>
      </w:r>
    </w:p>
    <w:p w:rsidR="00F319F1" w:rsidRPr="00A7157E" w:rsidRDefault="00524FDB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0" type="#_x0000_t75" style="width:491.55pt;height:18.35pt" o:ole="">
            <v:imagedata r:id="rId29" o:title=""/>
          </v:shape>
          <w:control r:id="rId31" w:name="TextBox9" w:shapeid="_x0000_i1060"/>
        </w:object>
      </w:r>
    </w:p>
    <w:p w:rsidR="00F319F1" w:rsidRPr="00A7157E" w:rsidRDefault="00F319F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F319F1" w:rsidRPr="00A7157E" w:rsidRDefault="00F319F1" w:rsidP="00F319F1">
      <w:pPr>
        <w:keepNext/>
        <w:tabs>
          <w:tab w:val="left" w:pos="4536"/>
        </w:tabs>
        <w:spacing w:line="260" w:lineRule="atLeast"/>
        <w:jc w:val="center"/>
        <w:outlineLvl w:val="0"/>
        <w:rPr>
          <w:rFonts w:ascii="Work Sans Medium" w:eastAsia="Times New Roman" w:hAnsi="Work Sans Medium" w:cs="Arial"/>
          <w:b/>
          <w:sz w:val="20"/>
          <w:szCs w:val="20"/>
          <w:u w:val="single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u w:val="single"/>
          <w:lang w:eastAsia="fr-FR"/>
        </w:rPr>
        <w:t>RENSEIGNEMENTS CONCERNANT LA THESE :</w:t>
      </w:r>
    </w:p>
    <w:p w:rsidR="00F319F1" w:rsidRPr="00A7157E" w:rsidRDefault="00F319F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524FDB" w:rsidRPr="00A7157E" w:rsidRDefault="00F319F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Date de soutenance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   </w:t>
      </w:r>
      <w:r w:rsidR="00A7157E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1" type="#_x0000_t75" style="width:380.95pt;height:18.35pt" o:ole="">
            <v:imagedata r:id="rId32" o:title=""/>
          </v:shape>
          <w:control r:id="rId33" w:name="TextBox17" w:shapeid="_x0000_i1061"/>
        </w:objec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524FDB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Spécialité </w: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2" type="#_x0000_t75" style="width:435.95pt;height:18.35pt" o:ole="">
            <v:imagedata r:id="rId25" o:title=""/>
          </v:shape>
          <w:control r:id="rId34" w:name="TextBox10" w:shapeid="_x0000_i1062"/>
        </w:object>
      </w:r>
    </w:p>
    <w:p w:rsidR="00524FDB" w:rsidRPr="00A7157E" w:rsidRDefault="00F319F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Université :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3" type="#_x0000_t75" style="width:430.05pt;height:18.35pt" o:ole="">
            <v:imagedata r:id="rId35" o:title=""/>
          </v:shape>
          <w:control r:id="rId36" w:name="TextBox11" w:shapeid="_x0000_i1063"/>
        </w:object>
      </w:r>
    </w:p>
    <w:p w:rsidR="00F319F1" w:rsidRPr="00A7157E" w:rsidRDefault="00F319F1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Nom 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&amp; Pré</w:t>
      </w:r>
      <w:r w:rsidR="00486DE1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nom du d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irecteur de thèse </w:t>
      </w:r>
      <w:r w:rsidR="00524FDB"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4" type="#_x0000_t75" style="width:301.75pt;height:18.35pt" o:ole="">
            <v:imagedata r:id="rId37" o:title=""/>
          </v:shape>
          <w:control r:id="rId38" w:name="TextBox12" w:shapeid="_x0000_i1064"/>
        </w:object>
      </w: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ab/>
      </w:r>
    </w:p>
    <w:p w:rsidR="00F319F1" w:rsidRPr="00A7157E" w:rsidRDefault="0070070E" w:rsidP="00F319F1">
      <w:pPr>
        <w:tabs>
          <w:tab w:val="left" w:pos="4536"/>
        </w:tabs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object w:dxaOrig="9270" w:dyaOrig="360">
          <v:shape id="_x0000_i1065" type="#_x0000_t75" style="width:491.55pt;height:18.35pt" o:ole="">
            <v:imagedata r:id="rId29" o:title=""/>
          </v:shape>
          <w:control r:id="rId39" w:name="TextBox15" w:shapeid="_x0000_i1065"/>
        </w:object>
      </w:r>
    </w:p>
    <w:p w:rsidR="00F319F1" w:rsidRPr="00A7157E" w:rsidRDefault="00F319F1" w:rsidP="00F319F1">
      <w:pPr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F319F1" w:rsidRPr="00A7157E" w:rsidRDefault="00F319F1" w:rsidP="00F319F1">
      <w:pPr>
        <w:spacing w:line="260" w:lineRule="atLeast"/>
        <w:ind w:left="2832" w:firstLine="708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 xml:space="preserve">A Tours, le </w:t>
      </w:r>
      <w:r w:rsidR="00A7157E" w:rsidRPr="00A7157E">
        <w:rPr>
          <w:rStyle w:val="Textedelespacerserv"/>
          <w:rFonts w:ascii="Work Sans Medium" w:hAnsi="Work Sans Medium"/>
        </w:rPr>
        <w:object w:dxaOrig="9270" w:dyaOrig="360">
          <v:shape id="_x0000_i1066" type="#_x0000_t75" style="width:169.55pt;height:18.35pt" o:ole="">
            <v:imagedata r:id="rId40" o:title=""/>
          </v:shape>
          <w:control r:id="rId41" w:name="TextBox18" w:shapeid="_x0000_i1066"/>
        </w:object>
      </w:r>
    </w:p>
    <w:p w:rsidR="00F319F1" w:rsidRPr="00A7157E" w:rsidRDefault="00F319F1" w:rsidP="00F319F1">
      <w:pPr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F319F1" w:rsidRPr="00A7157E" w:rsidRDefault="00F319F1" w:rsidP="00F319F1">
      <w:pPr>
        <w:spacing w:line="260" w:lineRule="atLeast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</w:p>
    <w:p w:rsidR="00EE5AB2" w:rsidRPr="00A7157E" w:rsidRDefault="00F319F1" w:rsidP="00524FDB">
      <w:pPr>
        <w:spacing w:line="260" w:lineRule="atLeast"/>
        <w:ind w:firstLine="708"/>
        <w:rPr>
          <w:rFonts w:ascii="Work Sans Medium" w:eastAsia="Times New Roman" w:hAnsi="Work Sans Medium" w:cs="Arial"/>
          <w:b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b/>
          <w:sz w:val="20"/>
          <w:szCs w:val="20"/>
          <w:lang w:eastAsia="fr-FR"/>
        </w:rPr>
        <w:t>Signature du candidat :</w:t>
      </w:r>
    </w:p>
    <w:p w:rsidR="00524FDB" w:rsidRDefault="00524FDB" w:rsidP="00524FDB">
      <w:pPr>
        <w:spacing w:line="260" w:lineRule="atLeast"/>
        <w:ind w:firstLine="708"/>
        <w:rPr>
          <w:rFonts w:ascii="Arial" w:eastAsia="Times New Roman" w:hAnsi="Arial" w:cs="Arial"/>
          <w:b/>
          <w:sz w:val="20"/>
          <w:szCs w:val="20"/>
          <w:lang w:eastAsia="fr-FR"/>
        </w:rPr>
      </w:pPr>
    </w:p>
    <w:p w:rsidR="00524FDB" w:rsidRDefault="00524FDB" w:rsidP="00524FDB">
      <w:pPr>
        <w:spacing w:line="260" w:lineRule="atLeast"/>
        <w:ind w:firstLine="708"/>
        <w:rPr>
          <w:rFonts w:ascii="Arial" w:eastAsia="Times New Roman" w:hAnsi="Arial" w:cs="Arial"/>
          <w:b/>
          <w:sz w:val="20"/>
          <w:szCs w:val="20"/>
          <w:lang w:eastAsia="fr-FR"/>
        </w:rPr>
      </w:pPr>
    </w:p>
    <w:p w:rsidR="00524FDB" w:rsidRDefault="00524FDB" w:rsidP="00524FDB">
      <w:pPr>
        <w:spacing w:line="260" w:lineRule="atLeast"/>
        <w:ind w:firstLine="708"/>
        <w:rPr>
          <w:rFonts w:ascii="Arial" w:eastAsia="Times New Roman" w:hAnsi="Arial" w:cs="Arial"/>
          <w:b/>
          <w:sz w:val="20"/>
          <w:szCs w:val="20"/>
          <w:lang w:eastAsia="fr-FR"/>
        </w:rPr>
      </w:pPr>
    </w:p>
    <w:p w:rsidR="00524FDB" w:rsidRPr="00524FDB" w:rsidRDefault="00524FDB" w:rsidP="000E72B7">
      <w:pPr>
        <w:spacing w:line="260" w:lineRule="atLeast"/>
        <w:rPr>
          <w:rFonts w:ascii="Arial" w:eastAsia="Times New Roman" w:hAnsi="Arial" w:cs="Arial"/>
          <w:b/>
          <w:sz w:val="20"/>
          <w:szCs w:val="20"/>
          <w:lang w:eastAsia="fr-FR"/>
        </w:rPr>
      </w:pPr>
    </w:p>
    <w:p w:rsidR="00EE5AB2" w:rsidRPr="002541F7" w:rsidRDefault="00EE5AB2" w:rsidP="002541F7">
      <w:pPr>
        <w:pStyle w:val="Service"/>
      </w:pPr>
    </w:p>
    <w:p w:rsidR="00C70AB5" w:rsidRPr="00A7157E" w:rsidRDefault="00C70AB5" w:rsidP="00C70AB5">
      <w:pPr>
        <w:jc w:val="center"/>
        <w:rPr>
          <w:rFonts w:ascii="Work Sans" w:eastAsia="Times New Roman" w:hAnsi="Work Sans" w:cs="Arial"/>
          <w:b/>
          <w:sz w:val="28"/>
          <w:szCs w:val="28"/>
          <w:lang w:eastAsia="fr-FR"/>
        </w:rPr>
      </w:pPr>
      <w:r w:rsidRPr="002541F7">
        <w:rPr>
          <w:rFonts w:ascii="Work Sans" w:eastAsia="Times New Roman" w:hAnsi="Work Sans" w:cs="Arial"/>
          <w:b/>
          <w:sz w:val="28"/>
          <w:szCs w:val="28"/>
          <w:highlight w:val="lightGray"/>
          <w:lang w:eastAsia="fr-FR"/>
        </w:rPr>
        <w:t>PARTIE RESERVEE A L'ADMINISTRATION</w:t>
      </w:r>
    </w:p>
    <w:p w:rsidR="00524FDB" w:rsidRDefault="00524FDB" w:rsidP="00C70AB5">
      <w:pPr>
        <w:jc w:val="center"/>
        <w:rPr>
          <w:rFonts w:ascii="Work Sans" w:eastAsia="Times New Roman" w:hAnsi="Work Sans" w:cs="Arial"/>
          <w:b/>
          <w:sz w:val="28"/>
          <w:szCs w:val="28"/>
          <w:lang w:eastAsia="fr-FR"/>
        </w:rPr>
      </w:pPr>
    </w:p>
    <w:p w:rsidR="00486DE1" w:rsidRPr="00A7157E" w:rsidRDefault="00486DE1" w:rsidP="00C70AB5">
      <w:pPr>
        <w:jc w:val="center"/>
        <w:rPr>
          <w:rFonts w:ascii="Work Sans" w:eastAsia="Times New Roman" w:hAnsi="Work Sans" w:cs="Arial"/>
          <w:b/>
          <w:sz w:val="28"/>
          <w:szCs w:val="28"/>
          <w:lang w:eastAsia="fr-FR"/>
        </w:rPr>
      </w:pPr>
    </w:p>
    <w:p w:rsidR="00C70AB5" w:rsidRPr="00A7157E" w:rsidRDefault="00C70AB5" w:rsidP="00C70AB5">
      <w:pPr>
        <w:jc w:val="center"/>
        <w:rPr>
          <w:rFonts w:ascii="Work Sans" w:eastAsia="Times New Roman" w:hAnsi="Work Sans" w:cs="Arial"/>
          <w:b/>
          <w:sz w:val="28"/>
          <w:szCs w:val="28"/>
          <w:lang w:eastAsia="fr-FR"/>
        </w:rPr>
      </w:pPr>
      <w:r w:rsidRPr="00A7157E">
        <w:rPr>
          <w:rFonts w:ascii="Work Sans" w:eastAsia="Times New Roman" w:hAnsi="Work Sans" w:cs="Arial"/>
          <w:b/>
          <w:sz w:val="28"/>
          <w:szCs w:val="28"/>
          <w:lang w:eastAsia="fr-FR"/>
        </w:rPr>
        <w:t>AVIS DE LA COMMISSION RECHERCHE</w:t>
      </w:r>
    </w:p>
    <w:p w:rsidR="00C70AB5" w:rsidRPr="00A7157E" w:rsidRDefault="00C70AB5" w:rsidP="00C70AB5">
      <w:pPr>
        <w:jc w:val="center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C70AB5">
      <w:pPr>
        <w:jc w:val="center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192FB4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ab/>
      </w: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2"/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instrText xml:space="preserve"> FORMCHECKBOX </w:instrText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separate"/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end"/>
      </w:r>
      <w:bookmarkEnd w:id="3"/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 Défavorable</w:t>
      </w:r>
      <w:r w:rsidR="0070070E"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ab/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Motif :</w:t>
      </w: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instrText xml:space="preserve"> FORMCHECKBOX </w:instrText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separate"/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fldChar w:fldCharType="end"/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 Demande de Complément</w:t>
      </w: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Date :</w:t>
      </w: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LE PRESIDENT,</w:t>
      </w: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70070E" w:rsidP="0070070E">
      <w:pPr>
        <w:tabs>
          <w:tab w:val="left" w:pos="567"/>
          <w:tab w:val="left" w:pos="5103"/>
        </w:tabs>
        <w:ind w:left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VU l</w:t>
      </w:r>
      <w:r w:rsidR="00C70AB5"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'arrêté du 23 novembre 1988 relatif à l'habilitation à diriger des recherches et notamment son article 3 (alinéa 4)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70070E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VU </w:t>
      </w:r>
      <w:r w:rsidR="00C70AB5"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la demande de l'intéressé(e)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70070E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VU </w:t>
      </w:r>
      <w:r w:rsidR="00C70AB5"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la proposition de la Commission Recherche, en date du 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AUTORISE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 xml:space="preserve">M. 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Titulaire du diplôme de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A s'inscrire au diplôme d'habilitation à diriger des recherches.</w:t>
      </w: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2A2CF4">
      <w:pPr>
        <w:tabs>
          <w:tab w:val="left" w:pos="567"/>
          <w:tab w:val="left" w:pos="5103"/>
        </w:tabs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C70AB5" w:rsidRPr="00A7157E" w:rsidRDefault="00C70AB5" w:rsidP="0070070E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Fait à Tours, le</w:t>
      </w:r>
    </w:p>
    <w:p w:rsidR="00214E84" w:rsidRDefault="00214E84" w:rsidP="002541F7">
      <w:pPr>
        <w:pStyle w:val="Service"/>
      </w:pPr>
    </w:p>
    <w:p w:rsidR="00214E84" w:rsidRDefault="00214E84" w:rsidP="002541F7">
      <w:pPr>
        <w:pStyle w:val="Service"/>
      </w:pPr>
    </w:p>
    <w:p w:rsidR="002A2CF4" w:rsidRDefault="002A2CF4" w:rsidP="002A2CF4">
      <w:pPr>
        <w:tabs>
          <w:tab w:val="left" w:pos="567"/>
          <w:tab w:val="left" w:pos="5103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>
        <w:rPr>
          <w:rFonts w:ascii="Work Sans" w:eastAsia="Times New Roman" w:hAnsi="Work Sans" w:cs="Arial"/>
          <w:b/>
          <w:sz w:val="20"/>
          <w:szCs w:val="20"/>
          <w:lang w:eastAsia="fr-FR"/>
        </w:rPr>
        <w:tab/>
      </w:r>
    </w:p>
    <w:p w:rsidR="002A2CF4" w:rsidRPr="00A7157E" w:rsidRDefault="002A2CF4" w:rsidP="002A2CF4">
      <w:pPr>
        <w:tabs>
          <w:tab w:val="left" w:pos="567"/>
          <w:tab w:val="left" w:pos="3969"/>
        </w:tabs>
        <w:ind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>
        <w:rPr>
          <w:rFonts w:ascii="Work Sans" w:eastAsia="Times New Roman" w:hAnsi="Work Sans" w:cs="Arial"/>
          <w:b/>
          <w:sz w:val="20"/>
          <w:szCs w:val="20"/>
          <w:lang w:eastAsia="fr-FR"/>
        </w:rPr>
        <w:tab/>
      </w:r>
      <w:r w:rsidRPr="00A7157E">
        <w:rPr>
          <w:rFonts w:ascii="Work Sans" w:eastAsia="Times New Roman" w:hAnsi="Work Sans" w:cs="Arial"/>
          <w:b/>
          <w:sz w:val="20"/>
          <w:szCs w:val="20"/>
          <w:lang w:eastAsia="fr-FR"/>
        </w:rPr>
        <w:t>Signature </w:t>
      </w:r>
    </w:p>
    <w:p w:rsidR="00214E84" w:rsidRDefault="00214E84" w:rsidP="002541F7">
      <w:pPr>
        <w:pStyle w:val="Service"/>
      </w:pPr>
    </w:p>
    <w:p w:rsidR="00524FDB" w:rsidRDefault="00B51990" w:rsidP="002541F7">
      <w:pPr>
        <w:pStyle w:val="Service"/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9264" behindDoc="0" locked="1" layoutInCell="1" allowOverlap="1">
                <wp:simplePos x="0" y="0"/>
                <wp:positionH relativeFrom="column">
                  <wp:posOffset>-72390</wp:posOffset>
                </wp:positionH>
                <wp:positionV relativeFrom="page">
                  <wp:posOffset>8628380</wp:posOffset>
                </wp:positionV>
                <wp:extent cx="1831975" cy="1712595"/>
                <wp:effectExtent l="0" t="0" r="15875" b="1905"/>
                <wp:wrapThrough wrapText="bothSides">
                  <wp:wrapPolygon edited="0">
                    <wp:start x="0" y="0"/>
                    <wp:lineTo x="0" y="21384"/>
                    <wp:lineTo x="21563" y="21384"/>
                    <wp:lineTo x="21563" y="0"/>
                    <wp:lineTo x="0" y="0"/>
                  </wp:wrapPolygon>
                </wp:wrapThrough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975" cy="1712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B5A" w:rsidRDefault="00573B5A" w:rsidP="00192FB4">
                            <w:pPr>
                              <w:pStyle w:val="Telephone"/>
                              <w:rPr>
                                <w:rFonts w:ascii="Work Sans Light" w:hAnsi="Work Sans Light"/>
                              </w:rPr>
                            </w:pPr>
                          </w:p>
                          <w:p w:rsidR="00573B5A" w:rsidRPr="00191E8A" w:rsidRDefault="00573B5A" w:rsidP="00192FB4">
                            <w:pPr>
                              <w:pStyle w:val="Telephone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+33 2 47 36 64 12</w:t>
                            </w:r>
                          </w:p>
                          <w:p w:rsidR="00573B5A" w:rsidRPr="00191E8A" w:rsidRDefault="00573B5A" w:rsidP="00192FB4">
                            <w:pPr>
                              <w:pStyle w:val="Mail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red@univ-tours.fr</w:t>
                            </w:r>
                          </w:p>
                          <w:p w:rsidR="00573B5A" w:rsidRPr="00B9029E" w:rsidRDefault="00573B5A" w:rsidP="00192FB4">
                            <w:pPr>
                              <w:pStyle w:val="UniversiteTours"/>
                            </w:pPr>
                            <w:r w:rsidRPr="00EB03A4">
                              <w:t>UNIVERSITÉ DE TOURS</w:t>
                            </w:r>
                          </w:p>
                          <w:p w:rsidR="00573B5A" w:rsidRPr="006E7DDC" w:rsidRDefault="00573B5A" w:rsidP="00192FB4">
                            <w:pPr>
                              <w:pStyle w:val="AdresseUFR"/>
                              <w:rPr>
                                <w:rFonts w:ascii="Work Sans" w:hAnsi="Work Sans"/>
                              </w:rPr>
                            </w:pPr>
                            <w:r w:rsidRPr="006E7DDC">
                              <w:rPr>
                                <w:rFonts w:ascii="Work Sans" w:hAnsi="Work Sans"/>
                              </w:rPr>
                              <w:t>DRV – RED</w:t>
                            </w:r>
                          </w:p>
                          <w:p w:rsidR="00573B5A" w:rsidRPr="00191E8A" w:rsidRDefault="00573B5A" w:rsidP="00192FB4">
                            <w:pPr>
                              <w:pStyle w:val="AdresseUFR"/>
                            </w:pPr>
                            <w:r w:rsidRPr="00191E8A">
                              <w:t>60 rue du Plat d’Étain–BP 12050</w:t>
                            </w:r>
                          </w:p>
                          <w:p w:rsidR="00573B5A" w:rsidRDefault="00573B5A" w:rsidP="00192FB4">
                            <w:pPr>
                              <w:pStyle w:val="AdresseUFR"/>
                            </w:pPr>
                            <w:r w:rsidRPr="00191E8A">
                              <w:t>37020 Tours Cedex 1</w:t>
                            </w:r>
                          </w:p>
                          <w:p w:rsidR="00573B5A" w:rsidRPr="00191E8A" w:rsidRDefault="00573B5A" w:rsidP="00192FB4">
                            <w:pPr>
                              <w:pStyle w:val="AdresseUFR"/>
                            </w:pPr>
                          </w:p>
                          <w:p w:rsidR="00573B5A" w:rsidRPr="006E7DDC" w:rsidRDefault="00573B5A" w:rsidP="00192FB4">
                            <w:pPr>
                              <w:pStyle w:val="Siteweb"/>
                            </w:pPr>
                            <w:r w:rsidRPr="006E7DDC">
                              <w:t>univ-tours.fr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" o:spid="_x0000_s1028" type="#_x0000_t202" style="position:absolute;left:0;text-align:left;margin-left:-5.7pt;margin-top:679.4pt;width:144.25pt;height:134.8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" filled="f" stroked="f">
                <v:textbox inset="0,0,0,0">
                  <w:txbxContent>
                    <w:p w:rsidR="00573B5A" w:rsidRDefault="00573B5A" w:rsidP="00192FB4">
                      <w:pPr>
                        <w:pStyle w:val="Telephone"/>
                        <w:rPr>
                          <w:rFonts w:ascii="Work Sans Light" w:hAnsi="Work Sans Light"/>
                        </w:rPr>
                      </w:pPr>
                    </w:p>
                    <w:p w:rsidR="00573B5A" w:rsidRPr="00191E8A" w:rsidRDefault="00573B5A" w:rsidP="00192FB4">
                      <w:pPr>
                        <w:pStyle w:val="Telephone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+33 2 47 36 64 12</w:t>
                      </w:r>
                    </w:p>
                    <w:p w:rsidR="00573B5A" w:rsidRPr="00191E8A" w:rsidRDefault="00573B5A" w:rsidP="00192FB4">
                      <w:pPr>
                        <w:pStyle w:val="Mail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red@univ-tours.fr</w:t>
                      </w:r>
                    </w:p>
                    <w:p w:rsidR="00573B5A" w:rsidRPr="00B9029E" w:rsidRDefault="00573B5A" w:rsidP="00192FB4">
                      <w:pPr>
                        <w:pStyle w:val="UniversiteTours"/>
                      </w:pPr>
                      <w:r w:rsidRPr="00EB03A4">
                        <w:t>UNIVERSITÉ DE TOURS</w:t>
                      </w:r>
                    </w:p>
                    <w:p w:rsidR="00573B5A" w:rsidRPr="006E7DDC" w:rsidRDefault="00573B5A" w:rsidP="00192FB4">
                      <w:pPr>
                        <w:pStyle w:val="AdresseUFR"/>
                        <w:rPr>
                          <w:rFonts w:ascii="Work Sans" w:hAnsi="Work Sans"/>
                        </w:rPr>
                      </w:pPr>
                      <w:r w:rsidRPr="006E7DDC">
                        <w:rPr>
                          <w:rFonts w:ascii="Work Sans" w:hAnsi="Work Sans"/>
                        </w:rPr>
                        <w:t>DRV – RED</w:t>
                      </w:r>
                    </w:p>
                    <w:p w:rsidR="00573B5A" w:rsidRPr="00191E8A" w:rsidRDefault="00573B5A" w:rsidP="00192FB4">
                      <w:pPr>
                        <w:pStyle w:val="AdresseUFR"/>
                      </w:pPr>
                      <w:r w:rsidRPr="00191E8A">
                        <w:t>60 rue du Plat d’Étain–BP 12050</w:t>
                      </w:r>
                    </w:p>
                    <w:p w:rsidR="00573B5A" w:rsidRDefault="00573B5A" w:rsidP="00192FB4">
                      <w:pPr>
                        <w:pStyle w:val="AdresseUFR"/>
                      </w:pPr>
                      <w:r w:rsidRPr="00191E8A">
                        <w:t>37020 Tours Cedex 1</w:t>
                      </w:r>
                    </w:p>
                    <w:p w:rsidR="00573B5A" w:rsidRPr="00191E8A" w:rsidRDefault="00573B5A" w:rsidP="00192FB4">
                      <w:pPr>
                        <w:pStyle w:val="AdresseUFR"/>
                      </w:pPr>
                    </w:p>
                    <w:p w:rsidR="00573B5A" w:rsidRPr="006E7DDC" w:rsidRDefault="00573B5A" w:rsidP="00192FB4">
                      <w:pPr>
                        <w:pStyle w:val="Siteweb"/>
                      </w:pPr>
                      <w:r w:rsidRPr="006E7DDC">
                        <w:t>univ-tours.fr</w:t>
                      </w:r>
                    </w:p>
                  </w:txbxContent>
                </v:textbox>
                <w10:wrap type="through" anchory="page"/>
                <w10:anchorlock/>
              </v:shape>
            </w:pict>
          </mc:Fallback>
        </mc:AlternateContent>
      </w:r>
    </w:p>
    <w:p w:rsidR="00524FDB" w:rsidRDefault="00524FDB" w:rsidP="002541F7">
      <w:pPr>
        <w:pStyle w:val="Service"/>
      </w:pPr>
    </w:p>
    <w:p w:rsidR="00AE434C" w:rsidRDefault="00AE434C" w:rsidP="002541F7">
      <w:pPr>
        <w:pStyle w:val="Service"/>
      </w:pPr>
    </w:p>
    <w:p w:rsidR="0070070E" w:rsidRDefault="0070070E" w:rsidP="002541F7">
      <w:pPr>
        <w:pStyle w:val="Service"/>
      </w:pPr>
    </w:p>
    <w:p w:rsidR="0070070E" w:rsidRDefault="0070070E" w:rsidP="000E72B7">
      <w:pPr>
        <w:pStyle w:val="Service"/>
        <w:ind w:left="0"/>
      </w:pPr>
    </w:p>
    <w:p w:rsidR="00F21837" w:rsidRDefault="00F21837" w:rsidP="002541F7">
      <w:pPr>
        <w:pStyle w:val="Service"/>
      </w:pPr>
    </w:p>
    <w:p w:rsidR="000E72B7" w:rsidRDefault="000E72B7" w:rsidP="002541F7">
      <w:pPr>
        <w:pStyle w:val="Service"/>
      </w:pPr>
    </w:p>
    <w:p w:rsidR="000E72B7" w:rsidRDefault="000E72B7" w:rsidP="002541F7">
      <w:pPr>
        <w:pStyle w:val="Service"/>
      </w:pPr>
    </w:p>
    <w:p w:rsidR="00573B5A" w:rsidRDefault="00573B5A" w:rsidP="002541F7">
      <w:pPr>
        <w:pStyle w:val="Service"/>
      </w:pPr>
    </w:p>
    <w:p w:rsidR="00444D03" w:rsidRPr="0070070E" w:rsidRDefault="00444D03" w:rsidP="002541F7">
      <w:pPr>
        <w:pStyle w:val="Service"/>
      </w:pPr>
    </w:p>
    <w:p w:rsidR="00524FDB" w:rsidRPr="00F21837" w:rsidRDefault="00524FDB" w:rsidP="00F21837">
      <w:pPr>
        <w:spacing w:line="260" w:lineRule="atLeast"/>
        <w:ind w:right="390" w:firstLine="567"/>
        <w:rPr>
          <w:rFonts w:ascii="Work Sans" w:eastAsia="Times New Roman" w:hAnsi="Work Sans" w:cs="Arial"/>
          <w:b/>
          <w:sz w:val="20"/>
          <w:szCs w:val="20"/>
          <w:lang w:eastAsia="fr-FR"/>
        </w:rPr>
      </w:pPr>
      <w:r w:rsidRPr="00F21837">
        <w:rPr>
          <w:rFonts w:ascii="Work Sans" w:eastAsia="Times New Roman" w:hAnsi="Work Sans" w:cs="Arial"/>
          <w:b/>
          <w:sz w:val="20"/>
          <w:szCs w:val="20"/>
          <w:u w:val="single"/>
          <w:lang w:eastAsia="fr-FR"/>
        </w:rPr>
        <w:t>Pièces à joindre obligatoirement au formulaire de demande d’inscription </w:t>
      </w:r>
      <w:r w:rsidRPr="00F21837">
        <w:rPr>
          <w:rFonts w:ascii="Work Sans" w:eastAsia="Times New Roman" w:hAnsi="Work Sans" w:cs="Arial"/>
          <w:b/>
          <w:sz w:val="20"/>
          <w:szCs w:val="20"/>
          <w:lang w:eastAsia="fr-FR"/>
        </w:rPr>
        <w:t>:</w:t>
      </w:r>
    </w:p>
    <w:p w:rsidR="00524FDB" w:rsidRPr="00F21837" w:rsidRDefault="00524FDB" w:rsidP="00F21837">
      <w:pPr>
        <w:spacing w:line="260" w:lineRule="atLeast"/>
        <w:ind w:right="390"/>
        <w:rPr>
          <w:rFonts w:ascii="Work Sans" w:eastAsia="Times New Roman" w:hAnsi="Work Sans" w:cs="Arial"/>
          <w:b/>
          <w:sz w:val="20"/>
          <w:szCs w:val="20"/>
          <w:lang w:eastAsia="fr-FR"/>
        </w:rPr>
      </w:pPr>
    </w:p>
    <w:p w:rsidR="00524FDB" w:rsidRPr="00A7157E" w:rsidRDefault="00FD6EBB" w:rsidP="00F2183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F21837">
        <w:rPr>
          <w:rFonts w:ascii="Work Sans" w:eastAsia="Times New Roman" w:hAnsi="Work Sans" w:cs="Arial"/>
          <w:b/>
          <w:sz w:val="20"/>
          <w:szCs w:val="20"/>
          <w:lang w:eastAsia="fr-FR"/>
        </w:rPr>
        <w:object w:dxaOrig="9270" w:dyaOrig="360">
          <v:shape id="_x0000_i1067" type="#_x0000_t75" style="width:14.4pt;height:13.75pt" o:ole="">
            <v:imagedata r:id="rId42" o:title=""/>
          </v:shape>
          <w:control r:id="rId43" w:name="CheckBox1" w:shapeid="_x0000_i1067"/>
        </w:object>
      </w:r>
      <w:r w:rsidR="00524FDB"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>Une demande d’inscription, sur papier libre, précisant les motivations du candidat </w:t>
      </w:r>
    </w:p>
    <w:p w:rsidR="00050342" w:rsidRPr="00A7157E" w:rsidRDefault="00050342" w:rsidP="00F2183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object w:dxaOrig="9270" w:dyaOrig="360">
          <v:shape id="_x0000_i1068" type="#_x0000_t75" style="width:9.8pt;height:9.15pt" o:ole="">
            <v:imagedata r:id="rId44" o:title=""/>
          </v:shape>
          <w:control r:id="rId45" w:name="CheckBox5" w:shapeid="_x0000_i1068"/>
        </w:object>
      </w: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  Un avis motivé du référent </w:t>
      </w:r>
    </w:p>
    <w:p w:rsidR="00524FDB" w:rsidRPr="00A7157E" w:rsidRDefault="00050342" w:rsidP="00F2183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object w:dxaOrig="9270" w:dyaOrig="360">
          <v:shape id="_x0000_i1069" type="#_x0000_t75" style="width:11.15pt;height:10.45pt" o:ole="">
            <v:imagedata r:id="rId46" o:title=""/>
          </v:shape>
          <w:control r:id="rId47" w:name="CheckBox4" w:shapeid="_x0000_i1069"/>
        </w:object>
      </w: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 </w:t>
      </w:r>
      <w:r w:rsidR="00524FDB"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Un curriculum vitæ </w:t>
      </w:r>
    </w:p>
    <w:p w:rsidR="00524FDB" w:rsidRDefault="00050342" w:rsidP="00F2183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object w:dxaOrig="9270" w:dyaOrig="360">
          <v:shape id="_x0000_i1070" type="#_x0000_t75" style="width:11.15pt;height:10.45pt" o:ole="">
            <v:imagedata r:id="rId48" o:title=""/>
          </v:shape>
          <w:control r:id="rId49" w:name="CheckBox31" w:shapeid="_x0000_i1070"/>
        </w:object>
      </w: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 </w:t>
      </w:r>
      <w:r w:rsidR="00524FDB"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Un dossier présentant l’activité scientifique du candidat (5 à 10 pages), la liste des publications et la liste des contrats de recherche. </w:t>
      </w:r>
    </w:p>
    <w:p w:rsidR="002541F7" w:rsidRPr="00A7157E" w:rsidRDefault="002541F7" w:rsidP="002541F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object w:dxaOrig="9270" w:dyaOrig="360">
          <v:shape id="_x0000_i1071" type="#_x0000_t75" style="width:11.15pt;height:10.45pt" o:ole="">
            <v:imagedata r:id="rId50" o:title=""/>
          </v:shape>
          <w:control r:id="rId51" w:name="CheckBox3" w:shapeid="_x0000_i1071"/>
        </w:object>
      </w: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 La photocopie des diplômes obtenus, à partir de bac +5 (inclus)</w:t>
      </w:r>
    </w:p>
    <w:p w:rsidR="002541F7" w:rsidRPr="00A7157E" w:rsidRDefault="002541F7" w:rsidP="002541F7">
      <w:pPr>
        <w:spacing w:line="480" w:lineRule="auto"/>
        <w:ind w:left="567" w:right="390"/>
        <w:jc w:val="both"/>
        <w:rPr>
          <w:rFonts w:ascii="Work Sans Medium" w:eastAsia="Times New Roman" w:hAnsi="Work Sans Medium" w:cs="Arial"/>
          <w:sz w:val="20"/>
          <w:szCs w:val="20"/>
          <w:lang w:eastAsia="fr-FR"/>
        </w:rPr>
      </w:pP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object w:dxaOrig="9270" w:dyaOrig="360">
          <v:shape id="_x0000_i1072" type="#_x0000_t75" style="width:11.15pt;height:9.8pt" o:ole="">
            <v:imagedata r:id="rId52" o:title=""/>
          </v:shape>
          <w:control r:id="rId53" w:name="CheckBox2" w:shapeid="_x0000_i1072"/>
        </w:object>
      </w:r>
      <w:r w:rsidRPr="00A7157E">
        <w:rPr>
          <w:rFonts w:ascii="Work Sans Medium" w:eastAsia="Times New Roman" w:hAnsi="Work Sans Medium" w:cs="Arial"/>
          <w:sz w:val="20"/>
          <w:szCs w:val="20"/>
          <w:lang w:eastAsia="fr-FR"/>
        </w:rPr>
        <w:t xml:space="preserve"> Une déclaration certifiant que le candidat n'a pas sollicité d'un autre établissement l'autorisation de s'inscrire en vue du diplôme de l'Habilitation à Diriger des Recherches dans d'autres universités ou établissements d'enseignement supérieur </w:t>
      </w:r>
    </w:p>
    <w:p w:rsidR="00F21837" w:rsidRDefault="00F21837" w:rsidP="002541F7">
      <w:pPr>
        <w:pStyle w:val="Service"/>
        <w:ind w:left="0"/>
      </w:pPr>
    </w:p>
    <w:p w:rsidR="00912E95" w:rsidRDefault="00912E95" w:rsidP="002541F7">
      <w:pPr>
        <w:pStyle w:val="Service"/>
        <w:ind w:left="0"/>
      </w:pPr>
    </w:p>
    <w:p w:rsidR="00214E84" w:rsidRPr="002541F7" w:rsidRDefault="0070070E" w:rsidP="002541F7">
      <w:pPr>
        <w:pStyle w:val="Service"/>
        <w:ind w:left="0" w:firstLine="567"/>
        <w:rPr>
          <w:u w:val="single"/>
        </w:rPr>
      </w:pPr>
      <w:r w:rsidRPr="002541F7">
        <w:rPr>
          <w:u w:val="single"/>
        </w:rPr>
        <w:t xml:space="preserve">Disciplines </w:t>
      </w:r>
      <w:r w:rsidR="00102B85" w:rsidRPr="002541F7">
        <w:rPr>
          <w:u w:val="single"/>
        </w:rPr>
        <w:t xml:space="preserve">déjà enregistrées </w:t>
      </w:r>
      <w:r w:rsidRPr="002541F7">
        <w:rPr>
          <w:u w:val="single"/>
        </w:rPr>
        <w:t>à l’université de Tours :</w:t>
      </w:r>
    </w:p>
    <w:p w:rsidR="00102B85" w:rsidRDefault="00102B85" w:rsidP="002541F7">
      <w:pPr>
        <w:pStyle w:val="Service"/>
        <w:ind w:left="0"/>
      </w:pPr>
    </w:p>
    <w:p w:rsidR="002541F7" w:rsidRDefault="002541F7" w:rsidP="002541F7">
      <w:pPr>
        <w:pStyle w:val="Service"/>
        <w:ind w:left="0"/>
        <w:sectPr w:rsidR="002541F7" w:rsidSect="00394019">
          <w:headerReference w:type="default" r:id="rId54"/>
          <w:footerReference w:type="even" r:id="rId55"/>
          <w:footerReference w:type="default" r:id="rId56"/>
          <w:headerReference w:type="first" r:id="rId57"/>
          <w:footerReference w:type="first" r:id="rId58"/>
          <w:pgSz w:w="11900" w:h="16840" w:code="9"/>
          <w:pgMar w:top="1134" w:right="624" w:bottom="567" w:left="680" w:header="680" w:footer="680" w:gutter="0"/>
          <w:cols w:space="708"/>
          <w:docGrid w:linePitch="360"/>
        </w:sectPr>
      </w:pPr>
    </w:p>
    <w:p w:rsidR="00EE5AB2" w:rsidRPr="002541F7" w:rsidRDefault="00B51990" w:rsidP="002A2CF4">
      <w:pPr>
        <w:pStyle w:val="Service"/>
        <w:ind w:hanging="360"/>
        <w:rPr>
          <w:b w:val="0"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0" distR="0" simplePos="0" relativeHeight="251658240" behindDoc="0" locked="1" layoutInCell="1" allowOverlap="1">
                <wp:simplePos x="0" y="0"/>
                <wp:positionH relativeFrom="column">
                  <wp:posOffset>-107950</wp:posOffset>
                </wp:positionH>
                <wp:positionV relativeFrom="page">
                  <wp:posOffset>8734425</wp:posOffset>
                </wp:positionV>
                <wp:extent cx="1832610" cy="1555115"/>
                <wp:effectExtent l="0" t="0" r="15240" b="6985"/>
                <wp:wrapThrough wrapText="bothSides">
                  <wp:wrapPolygon edited="0">
                    <wp:start x="0" y="0"/>
                    <wp:lineTo x="0" y="21432"/>
                    <wp:lineTo x="21555" y="21432"/>
                    <wp:lineTo x="21555" y="0"/>
                    <wp:lineTo x="0" y="0"/>
                  </wp:wrapPolygon>
                </wp:wrapThrough>
                <wp:docPr id="3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2610" cy="155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B5A" w:rsidRPr="00191E8A" w:rsidRDefault="00573B5A" w:rsidP="00EE5AB2">
                            <w:pPr>
                              <w:pStyle w:val="Telephone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+33 2 47 36 64 12</w:t>
                            </w:r>
                          </w:p>
                          <w:p w:rsidR="00573B5A" w:rsidRPr="00191E8A" w:rsidRDefault="00573B5A" w:rsidP="00EE5AB2">
                            <w:pPr>
                              <w:pStyle w:val="Mail"/>
                              <w:rPr>
                                <w:rFonts w:ascii="Work Sans Light" w:hAnsi="Work Sans Light"/>
                              </w:rPr>
                            </w:pPr>
                            <w:r w:rsidRPr="00191E8A">
                              <w:rPr>
                                <w:rFonts w:ascii="Work Sans Light" w:hAnsi="Work Sans Light"/>
                              </w:rPr>
                              <w:t>red@univ-tours.fr</w:t>
                            </w:r>
                          </w:p>
                          <w:p w:rsidR="00573B5A" w:rsidRPr="00B9029E" w:rsidRDefault="00573B5A" w:rsidP="00EE5AB2">
                            <w:pPr>
                              <w:pStyle w:val="UniversiteTours"/>
                            </w:pPr>
                            <w:r w:rsidRPr="00EB03A4">
                              <w:t>UNIVERSITÉ DE TOURS</w:t>
                            </w:r>
                          </w:p>
                          <w:p w:rsidR="00573B5A" w:rsidRPr="006E7DDC" w:rsidRDefault="00573B5A" w:rsidP="00EE5AB2">
                            <w:pPr>
                              <w:pStyle w:val="AdresseUFR"/>
                              <w:rPr>
                                <w:rFonts w:ascii="Work Sans" w:hAnsi="Work Sans"/>
                              </w:rPr>
                            </w:pPr>
                            <w:r w:rsidRPr="006E7DDC">
                              <w:rPr>
                                <w:rFonts w:ascii="Work Sans" w:hAnsi="Work Sans"/>
                              </w:rPr>
                              <w:t>DRV – RED</w:t>
                            </w:r>
                          </w:p>
                          <w:p w:rsidR="00573B5A" w:rsidRPr="00191E8A" w:rsidRDefault="00573B5A" w:rsidP="00EE5AB2">
                            <w:pPr>
                              <w:pStyle w:val="AdresseUFR"/>
                            </w:pPr>
                            <w:r w:rsidRPr="00191E8A">
                              <w:t>60 rue du Plat d’Étain–BP 12050</w:t>
                            </w:r>
                          </w:p>
                          <w:p w:rsidR="00573B5A" w:rsidRDefault="00573B5A" w:rsidP="00EE5AB2">
                            <w:pPr>
                              <w:pStyle w:val="AdresseUFR"/>
                            </w:pPr>
                            <w:r w:rsidRPr="00191E8A">
                              <w:t>37020 Tours Cedex 1</w:t>
                            </w:r>
                          </w:p>
                          <w:p w:rsidR="00573B5A" w:rsidRPr="00191E8A" w:rsidRDefault="00573B5A" w:rsidP="00EE5AB2">
                            <w:pPr>
                              <w:pStyle w:val="AdresseUFR"/>
                            </w:pPr>
                          </w:p>
                          <w:p w:rsidR="00573B5A" w:rsidRPr="006E7DDC" w:rsidRDefault="00573B5A" w:rsidP="00EE5AB2">
                            <w:pPr>
                              <w:pStyle w:val="Siteweb"/>
                            </w:pPr>
                            <w:r w:rsidRPr="006E7DDC">
                              <w:t>univ-tours.fr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" o:spid="_x0000_s1029" type="#_x0000_t202" style="position:absolute;left:0;text-align:left;margin-left:-8.5pt;margin-top:687.75pt;width:144.3pt;height:122.4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" filled="f" stroked="f">
                <v:textbox inset="0,0,0,0">
                  <w:txbxContent>
                    <w:p w:rsidR="00573B5A" w:rsidRPr="00191E8A" w:rsidRDefault="00573B5A" w:rsidP="00EE5AB2">
                      <w:pPr>
                        <w:pStyle w:val="Telephone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+33 2 47 36 64 12</w:t>
                      </w:r>
                    </w:p>
                    <w:p w:rsidR="00573B5A" w:rsidRPr="00191E8A" w:rsidRDefault="00573B5A" w:rsidP="00EE5AB2">
                      <w:pPr>
                        <w:pStyle w:val="Mail"/>
                        <w:rPr>
                          <w:rFonts w:ascii="Work Sans Light" w:hAnsi="Work Sans Light"/>
                        </w:rPr>
                      </w:pPr>
                      <w:r w:rsidRPr="00191E8A">
                        <w:rPr>
                          <w:rFonts w:ascii="Work Sans Light" w:hAnsi="Work Sans Light"/>
                        </w:rPr>
                        <w:t>red@univ-tours.fr</w:t>
                      </w:r>
                    </w:p>
                    <w:p w:rsidR="00573B5A" w:rsidRPr="00B9029E" w:rsidRDefault="00573B5A" w:rsidP="00EE5AB2">
                      <w:pPr>
                        <w:pStyle w:val="UniversiteTours"/>
                      </w:pPr>
                      <w:r w:rsidRPr="00EB03A4">
                        <w:t>UNIVERSITÉ DE TOURS</w:t>
                      </w:r>
                    </w:p>
                    <w:p w:rsidR="00573B5A" w:rsidRPr="006E7DDC" w:rsidRDefault="00573B5A" w:rsidP="00EE5AB2">
                      <w:pPr>
                        <w:pStyle w:val="AdresseUFR"/>
                        <w:rPr>
                          <w:rFonts w:ascii="Work Sans" w:hAnsi="Work Sans"/>
                        </w:rPr>
                      </w:pPr>
                      <w:r w:rsidRPr="006E7DDC">
                        <w:rPr>
                          <w:rFonts w:ascii="Work Sans" w:hAnsi="Work Sans"/>
                        </w:rPr>
                        <w:t>DRV – RED</w:t>
                      </w:r>
                    </w:p>
                    <w:p w:rsidR="00573B5A" w:rsidRPr="00191E8A" w:rsidRDefault="00573B5A" w:rsidP="00EE5AB2">
                      <w:pPr>
                        <w:pStyle w:val="AdresseUFR"/>
                      </w:pPr>
                      <w:r w:rsidRPr="00191E8A">
                        <w:t>60 rue du Plat d’Étain–BP 12050</w:t>
                      </w:r>
                    </w:p>
                    <w:p w:rsidR="00573B5A" w:rsidRDefault="00573B5A" w:rsidP="00EE5AB2">
                      <w:pPr>
                        <w:pStyle w:val="AdresseUFR"/>
                      </w:pPr>
                      <w:r w:rsidRPr="00191E8A">
                        <w:t>37020 Tours Cedex 1</w:t>
                      </w:r>
                    </w:p>
                    <w:p w:rsidR="00573B5A" w:rsidRPr="00191E8A" w:rsidRDefault="00573B5A" w:rsidP="00EE5AB2">
                      <w:pPr>
                        <w:pStyle w:val="AdresseUFR"/>
                      </w:pPr>
                    </w:p>
                    <w:p w:rsidR="00573B5A" w:rsidRPr="006E7DDC" w:rsidRDefault="00573B5A" w:rsidP="00EE5AB2">
                      <w:pPr>
                        <w:pStyle w:val="Siteweb"/>
                      </w:pPr>
                      <w:r w:rsidRPr="006E7DDC">
                        <w:t>univ-tours.fr</w:t>
                      </w:r>
                    </w:p>
                  </w:txbxContent>
                </v:textbox>
                <w10:wrap type="through" anchory="page"/>
                <w10:anchorlock/>
              </v:shape>
            </w:pict>
          </mc:Fallback>
        </mc:AlternateContent>
      </w:r>
      <w:r w:rsidR="002541F7">
        <w:t xml:space="preserve">- </w:t>
      </w:r>
      <w:r w:rsidR="00CE0F45" w:rsidRPr="002541F7">
        <w:rPr>
          <w:b w:val="0"/>
        </w:rPr>
        <w:t>Aménagement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>-</w:t>
      </w:r>
      <w:r>
        <w:t xml:space="preserve"> </w:t>
      </w:r>
      <w:r w:rsidR="00CE0F45" w:rsidRPr="002541F7">
        <w:rPr>
          <w:b w:val="0"/>
        </w:rPr>
        <w:t>Anthropologie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Chimie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Electronique</w:t>
      </w:r>
    </w:p>
    <w:p w:rsidR="00F21837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F21837" w:rsidRPr="002541F7">
        <w:rPr>
          <w:b w:val="0"/>
        </w:rPr>
        <w:t>Epistémologie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Géographie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Histoire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 xml:space="preserve">Histoire </w:t>
      </w:r>
      <w:r w:rsidR="00CE0F45" w:rsidRPr="002541F7">
        <w:rPr>
          <w:b w:val="0"/>
        </w:rPr>
        <w:t>des arts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Informatique</w:t>
      </w:r>
    </w:p>
    <w:p w:rsidR="00CE0F45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CE0F45" w:rsidRPr="002541F7">
        <w:rPr>
          <w:b w:val="0"/>
        </w:rPr>
        <w:t>Italien</w:t>
      </w:r>
    </w:p>
    <w:p w:rsidR="00394019" w:rsidRDefault="00394019" w:rsidP="002A2CF4">
      <w:pPr>
        <w:pStyle w:val="Service"/>
        <w:ind w:left="709" w:hanging="142"/>
        <w:rPr>
          <w:b w:val="0"/>
        </w:rPr>
      </w:pPr>
      <w:r w:rsidRPr="002541F7">
        <w:rPr>
          <w:b w:val="0"/>
        </w:rPr>
        <w:t>- Langues étrangères appliquées, spécialité</w:t>
      </w:r>
      <w:r w:rsidR="002A2CF4">
        <w:rPr>
          <w:b w:val="0"/>
        </w:rPr>
        <w:t xml:space="preserve"> </w:t>
      </w:r>
      <w:r w:rsidRPr="002541F7">
        <w:rPr>
          <w:b w:val="0"/>
        </w:rPr>
        <w:t xml:space="preserve"> Espagnol</w:t>
      </w:r>
    </w:p>
    <w:p w:rsidR="00394019" w:rsidRPr="002541F7" w:rsidRDefault="00394019" w:rsidP="002A2CF4">
      <w:pPr>
        <w:pStyle w:val="Service"/>
        <w:ind w:left="709" w:hanging="142"/>
        <w:rPr>
          <w:b w:val="0"/>
        </w:rPr>
      </w:pPr>
      <w:r w:rsidRPr="002541F7">
        <w:rPr>
          <w:b w:val="0"/>
        </w:rPr>
        <w:t>- Langues et littératures étrangères, spécialité Anglais</w:t>
      </w:r>
    </w:p>
    <w:p w:rsidR="00394019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Langues r</w:t>
      </w:r>
      <w:r w:rsidR="00CE0F45" w:rsidRPr="002541F7">
        <w:rPr>
          <w:b w:val="0"/>
        </w:rPr>
        <w:t>omanes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Lettres c</w:t>
      </w:r>
      <w:r w:rsidR="00CE0F45" w:rsidRPr="002541F7">
        <w:rPr>
          <w:b w:val="0"/>
        </w:rPr>
        <w:t>lassiques</w:t>
      </w:r>
    </w:p>
    <w:p w:rsidR="00CE0F45" w:rsidRPr="002541F7" w:rsidRDefault="002541F7" w:rsidP="002A2CF4">
      <w:pPr>
        <w:pStyle w:val="Service"/>
        <w:ind w:hanging="360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Lettres m</w:t>
      </w:r>
      <w:r w:rsidR="00CE0F45" w:rsidRPr="002541F7">
        <w:rPr>
          <w:b w:val="0"/>
        </w:rPr>
        <w:t>odernes</w:t>
      </w:r>
    </w:p>
    <w:p w:rsidR="00573B5A" w:rsidRDefault="00573B5A" w:rsidP="00573B5A">
      <w:pPr>
        <w:pStyle w:val="Service"/>
        <w:ind w:left="0" w:firstLine="567"/>
        <w:rPr>
          <w:b w:val="0"/>
        </w:rPr>
      </w:pPr>
      <w:r w:rsidRPr="002541F7">
        <w:rPr>
          <w:b w:val="0"/>
        </w:rPr>
        <w:t>- Littérature comparée</w:t>
      </w:r>
    </w:p>
    <w:p w:rsidR="002541F7" w:rsidRPr="002541F7" w:rsidRDefault="002541F7" w:rsidP="002541F7">
      <w:pPr>
        <w:pStyle w:val="Service"/>
        <w:rPr>
          <w:b w:val="0"/>
        </w:rPr>
      </w:pPr>
    </w:p>
    <w:p w:rsidR="00F21837" w:rsidRDefault="00F21837" w:rsidP="002541F7">
      <w:pPr>
        <w:pStyle w:val="Service"/>
      </w:pPr>
    </w:p>
    <w:p w:rsidR="00F21837" w:rsidRDefault="00F21837" w:rsidP="002541F7">
      <w:pPr>
        <w:pStyle w:val="Service"/>
      </w:pPr>
    </w:p>
    <w:p w:rsidR="002541F7" w:rsidRDefault="002541F7" w:rsidP="000E72B7">
      <w:pPr>
        <w:pStyle w:val="Service"/>
        <w:ind w:left="0"/>
      </w:pPr>
    </w:p>
    <w:p w:rsidR="002541F7" w:rsidRDefault="002541F7" w:rsidP="002541F7">
      <w:pPr>
        <w:pStyle w:val="Service"/>
      </w:pPr>
    </w:p>
    <w:p w:rsidR="000E72B7" w:rsidRDefault="000E72B7" w:rsidP="002541F7">
      <w:pPr>
        <w:pStyle w:val="Service"/>
        <w:rPr>
          <w:b w:val="0"/>
        </w:rPr>
      </w:pPr>
    </w:p>
    <w:p w:rsidR="00912E95" w:rsidRDefault="00912E95" w:rsidP="00573B5A">
      <w:pPr>
        <w:pStyle w:val="Service"/>
      </w:pPr>
    </w:p>
    <w:p w:rsidR="00573B5A" w:rsidRDefault="00573B5A" w:rsidP="00573B5A">
      <w:pPr>
        <w:pStyle w:val="Service"/>
      </w:pPr>
      <w:r>
        <w:lastRenderedPageBreak/>
        <w:t xml:space="preserve">- </w:t>
      </w:r>
      <w:r w:rsidRPr="002541F7">
        <w:rPr>
          <w:b w:val="0"/>
        </w:rPr>
        <w:t>Mathématiques</w:t>
      </w:r>
    </w:p>
    <w:p w:rsidR="00573B5A" w:rsidRPr="002541F7" w:rsidRDefault="00573B5A" w:rsidP="00573B5A">
      <w:pPr>
        <w:pStyle w:val="Service"/>
        <w:rPr>
          <w:b w:val="0"/>
        </w:rPr>
      </w:pPr>
      <w:r>
        <w:t xml:space="preserve">- </w:t>
      </w:r>
      <w:r w:rsidRPr="002541F7">
        <w:rPr>
          <w:b w:val="0"/>
        </w:rPr>
        <w:t>Musique</w:t>
      </w:r>
    </w:p>
    <w:p w:rsidR="00573B5A" w:rsidRPr="002541F7" w:rsidRDefault="00573B5A" w:rsidP="00573B5A">
      <w:pPr>
        <w:pStyle w:val="Service"/>
        <w:rPr>
          <w:b w:val="0"/>
        </w:rPr>
      </w:pPr>
      <w:r w:rsidRPr="002541F7">
        <w:rPr>
          <w:b w:val="0"/>
        </w:rPr>
        <w:t>- Mécanique</w:t>
      </w:r>
    </w:p>
    <w:p w:rsidR="000E72B7" w:rsidRPr="002541F7" w:rsidRDefault="000E72B7" w:rsidP="000E72B7">
      <w:pPr>
        <w:pStyle w:val="Service"/>
        <w:rPr>
          <w:b w:val="0"/>
        </w:rPr>
      </w:pPr>
      <w:r w:rsidRPr="002541F7">
        <w:rPr>
          <w:b w:val="0"/>
        </w:rPr>
        <w:t>- Philosophie</w:t>
      </w:r>
    </w:p>
    <w:p w:rsidR="002541F7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>- Philosophie et sciences de la vie</w:t>
      </w:r>
    </w:p>
    <w:p w:rsidR="002541F7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>- Physique</w:t>
      </w:r>
    </w:p>
    <w:p w:rsidR="002541F7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>- Psychologie</w:t>
      </w:r>
    </w:p>
    <w:p w:rsidR="002541F7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>- Sciences de l’éducation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de gestion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du langage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économiques</w:t>
      </w:r>
    </w:p>
    <w:p w:rsidR="002541F7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>- Sciences juridiques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politiques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de l’ingénieur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Sciences de la v</w:t>
      </w:r>
      <w:r w:rsidR="005C23FE" w:rsidRPr="002541F7">
        <w:rPr>
          <w:b w:val="0"/>
        </w:rPr>
        <w:t>ie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Sciences de la v</w:t>
      </w:r>
      <w:r w:rsidR="005C23FE" w:rsidRPr="002541F7">
        <w:rPr>
          <w:b w:val="0"/>
        </w:rPr>
        <w:t>ie et de la Santé</w:t>
      </w:r>
    </w:p>
    <w:p w:rsidR="005C23FE" w:rsidRPr="002541F7" w:rsidRDefault="002541F7" w:rsidP="002541F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5C23FE" w:rsidRPr="002541F7">
        <w:rPr>
          <w:b w:val="0"/>
        </w:rPr>
        <w:t>Sciences de la terre</w:t>
      </w:r>
    </w:p>
    <w:p w:rsidR="00102B85" w:rsidRPr="000E72B7" w:rsidRDefault="002541F7" w:rsidP="000E72B7">
      <w:pPr>
        <w:pStyle w:val="Service"/>
        <w:rPr>
          <w:b w:val="0"/>
        </w:rPr>
      </w:pPr>
      <w:r w:rsidRPr="002541F7">
        <w:rPr>
          <w:b w:val="0"/>
        </w:rPr>
        <w:t xml:space="preserve">- </w:t>
      </w:r>
      <w:r w:rsidR="00102B85" w:rsidRPr="002541F7">
        <w:rPr>
          <w:b w:val="0"/>
        </w:rPr>
        <w:t>Sociologie</w:t>
      </w:r>
    </w:p>
    <w:sectPr w:rsidR="00102B85" w:rsidRPr="000E72B7" w:rsidSect="002541F7">
      <w:type w:val="continuous"/>
      <w:pgSz w:w="11900" w:h="16840" w:code="9"/>
      <w:pgMar w:top="1134" w:right="624" w:bottom="567" w:left="680" w:header="680" w:footer="680" w:gutter="0"/>
      <w:cols w:num="2" w:space="4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990" w:rsidRDefault="00B51990" w:rsidP="00EF7324">
      <w:r>
        <w:separator/>
      </w:r>
    </w:p>
  </w:endnote>
  <w:endnote w:type="continuationSeparator" w:id="0">
    <w:p w:rsidR="00B51990" w:rsidRDefault="00B51990" w:rsidP="00EF7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ork Sans Medium">
    <w:panose1 w:val="000006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Work Sans SemiBold">
    <w:panose1 w:val="00000700000000000000"/>
    <w:charset w:val="00"/>
    <w:family w:val="auto"/>
    <w:pitch w:val="variable"/>
    <w:sig w:usb0="00000007" w:usb1="00000001" w:usb2="00000000" w:usb3="00000000" w:csb0="00000093" w:csb1="00000000"/>
  </w:font>
  <w:font w:name="Work Sans Light">
    <w:panose1 w:val="00000400000000000000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5A" w:rsidRDefault="00573B5A" w:rsidP="000E72B7">
    <w:pPr>
      <w:pStyle w:val="Pieddepage"/>
      <w:jc w:val="right"/>
    </w:pPr>
    <w: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5A" w:rsidRDefault="00573B5A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B51990">
      <w:rPr>
        <w:noProof/>
      </w:rPr>
      <w:t>1</w:t>
    </w:r>
    <w:r>
      <w:fldChar w:fldCharType="end"/>
    </w:r>
  </w:p>
  <w:p w:rsidR="00573B5A" w:rsidRDefault="00573B5A" w:rsidP="000E72B7">
    <w:pPr>
      <w:pStyle w:val="Pieddepage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5A" w:rsidRDefault="00573B5A">
    <w:pPr>
      <w:pStyle w:val="Pieddepage"/>
    </w:pPr>
  </w:p>
  <w:p w:rsidR="00573B5A" w:rsidRDefault="00573B5A" w:rsidP="000E72B7">
    <w:pPr>
      <w:pStyle w:val="Pieddepage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990" w:rsidRDefault="00B51990" w:rsidP="00EF7324">
      <w:r>
        <w:separator/>
      </w:r>
    </w:p>
  </w:footnote>
  <w:footnote w:type="continuationSeparator" w:id="0">
    <w:p w:rsidR="00B51990" w:rsidRDefault="00B51990" w:rsidP="00EF7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5A" w:rsidRDefault="00B51990"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-493395</wp:posOffset>
          </wp:positionH>
          <wp:positionV relativeFrom="paragraph">
            <wp:posOffset>-433705</wp:posOffset>
          </wp:positionV>
          <wp:extent cx="1256665" cy="10681335"/>
          <wp:effectExtent l="0" t="0" r="0" b="0"/>
          <wp:wrapNone/>
          <wp:docPr id="2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665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5A" w:rsidRDefault="00B5199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-494030</wp:posOffset>
          </wp:positionH>
          <wp:positionV relativeFrom="paragraph">
            <wp:posOffset>-424815</wp:posOffset>
          </wp:positionV>
          <wp:extent cx="2282190" cy="10681335"/>
          <wp:effectExtent l="0" t="0" r="0" b="0"/>
          <wp:wrapNone/>
          <wp:docPr id="1" name="Ima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19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7pt;height:17pt" o:bullet="t">
        <v:imagedata r:id="rId1" o:title="TdL-mail"/>
      </v:shape>
    </w:pict>
  </w:numPicBullet>
  <w:abstractNum w:abstractNumId="0">
    <w:nsid w:val="FFFFFF1D"/>
    <w:multiLevelType w:val="multilevel"/>
    <w:tmpl w:val="2FC035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720A4E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14123A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C452F7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318080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D2C6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90A86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9F589A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0D068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3502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374C9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7015767"/>
    <w:multiLevelType w:val="hybridMultilevel"/>
    <w:tmpl w:val="936E5D2C"/>
    <w:lvl w:ilvl="0" w:tplc="E002724C">
      <w:numFmt w:val="bullet"/>
      <w:lvlText w:val="-"/>
      <w:lvlJc w:val="left"/>
      <w:pPr>
        <w:ind w:left="927" w:hanging="360"/>
      </w:pPr>
      <w:rPr>
        <w:rFonts w:ascii="Work Sans Medium" w:eastAsia="Calibri" w:hAnsi="Work Sans Medium" w:cs="Times New Roman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7E024B0"/>
    <w:multiLevelType w:val="hybridMultilevel"/>
    <w:tmpl w:val="D608A77E"/>
    <w:lvl w:ilvl="0" w:tplc="40C64388">
      <w:numFmt w:val="bullet"/>
      <w:lvlText w:val="-"/>
      <w:lvlJc w:val="left"/>
      <w:pPr>
        <w:ind w:left="927" w:hanging="360"/>
      </w:pPr>
      <w:rPr>
        <w:rFonts w:ascii="Work Sans Medium" w:eastAsia="Calibri" w:hAnsi="Work Sans Medium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187163FB"/>
    <w:multiLevelType w:val="hybridMultilevel"/>
    <w:tmpl w:val="EE82969C"/>
    <w:lvl w:ilvl="0" w:tplc="50948EE8">
      <w:numFmt w:val="bullet"/>
      <w:lvlText w:val="-"/>
      <w:lvlJc w:val="left"/>
      <w:pPr>
        <w:ind w:left="1287" w:hanging="360"/>
      </w:pPr>
      <w:rPr>
        <w:rFonts w:ascii="Work Sans Medium" w:eastAsia="Calibri" w:hAnsi="Work Sans Medium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B384F6E"/>
    <w:multiLevelType w:val="hybridMultilevel"/>
    <w:tmpl w:val="FA44CFAE"/>
    <w:lvl w:ilvl="0" w:tplc="32C077A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980E39"/>
    <w:multiLevelType w:val="singleLevel"/>
    <w:tmpl w:val="B83C45CE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15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Full" w:cryptAlgorithmClass="hash" w:cryptAlgorithmType="typeAny" w:cryptAlgorithmSid="4" w:cryptSpinCount="100000" w:hash="BeZDu2vBa7aKya8sbLtqTigvBG0=" w:salt="z06xj0MJ7GYkU9H6ux2hZA=="/>
  <w:defaultTabStop w:val="708"/>
  <w:hyphenationZone w:val="425"/>
  <w:drawingGridHorizontalSpacing w:val="120"/>
  <w:displayHorizontalDrawingGridEvery w:val="2"/>
  <w:displayVerticalDrawingGridEvery w:val="2"/>
  <w:doNotShadeFormData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90"/>
    <w:rsid w:val="00002E09"/>
    <w:rsid w:val="000200CC"/>
    <w:rsid w:val="00024EEF"/>
    <w:rsid w:val="00024FA1"/>
    <w:rsid w:val="00041827"/>
    <w:rsid w:val="00050342"/>
    <w:rsid w:val="00052E87"/>
    <w:rsid w:val="00060E1B"/>
    <w:rsid w:val="0009690A"/>
    <w:rsid w:val="000A1789"/>
    <w:rsid w:val="000A317F"/>
    <w:rsid w:val="000B76BB"/>
    <w:rsid w:val="000C012B"/>
    <w:rsid w:val="000C5805"/>
    <w:rsid w:val="000C597A"/>
    <w:rsid w:val="000D0F34"/>
    <w:rsid w:val="000D4EC5"/>
    <w:rsid w:val="000E72B7"/>
    <w:rsid w:val="000F4D3D"/>
    <w:rsid w:val="00102B85"/>
    <w:rsid w:val="00103B86"/>
    <w:rsid w:val="001110D9"/>
    <w:rsid w:val="00111E3C"/>
    <w:rsid w:val="0011726B"/>
    <w:rsid w:val="0012176A"/>
    <w:rsid w:val="00132013"/>
    <w:rsid w:val="0013297C"/>
    <w:rsid w:val="00192FB4"/>
    <w:rsid w:val="001A1A99"/>
    <w:rsid w:val="001A56AF"/>
    <w:rsid w:val="001B46F7"/>
    <w:rsid w:val="001B5AB3"/>
    <w:rsid w:val="001C4376"/>
    <w:rsid w:val="001D496A"/>
    <w:rsid w:val="001E5248"/>
    <w:rsid w:val="00202C28"/>
    <w:rsid w:val="00203AA5"/>
    <w:rsid w:val="00205F0B"/>
    <w:rsid w:val="00214A13"/>
    <w:rsid w:val="00214E84"/>
    <w:rsid w:val="00223D0E"/>
    <w:rsid w:val="0025135D"/>
    <w:rsid w:val="002541F7"/>
    <w:rsid w:val="002632D7"/>
    <w:rsid w:val="00267727"/>
    <w:rsid w:val="00271AA9"/>
    <w:rsid w:val="002750A0"/>
    <w:rsid w:val="00276D37"/>
    <w:rsid w:val="0029311C"/>
    <w:rsid w:val="00296207"/>
    <w:rsid w:val="002A2CF4"/>
    <w:rsid w:val="002A5056"/>
    <w:rsid w:val="002B02F7"/>
    <w:rsid w:val="002C46C3"/>
    <w:rsid w:val="002C768F"/>
    <w:rsid w:val="002D4E99"/>
    <w:rsid w:val="002D66E3"/>
    <w:rsid w:val="002E3841"/>
    <w:rsid w:val="002F777D"/>
    <w:rsid w:val="002F78CA"/>
    <w:rsid w:val="002F7D59"/>
    <w:rsid w:val="00306391"/>
    <w:rsid w:val="00306FF3"/>
    <w:rsid w:val="00310292"/>
    <w:rsid w:val="00310B07"/>
    <w:rsid w:val="00316AB2"/>
    <w:rsid w:val="00324038"/>
    <w:rsid w:val="00347560"/>
    <w:rsid w:val="00353594"/>
    <w:rsid w:val="003541CA"/>
    <w:rsid w:val="0035562D"/>
    <w:rsid w:val="00356FA9"/>
    <w:rsid w:val="00361780"/>
    <w:rsid w:val="00367184"/>
    <w:rsid w:val="00371C75"/>
    <w:rsid w:val="00375714"/>
    <w:rsid w:val="00375F1E"/>
    <w:rsid w:val="00394019"/>
    <w:rsid w:val="00394A6E"/>
    <w:rsid w:val="003B7C70"/>
    <w:rsid w:val="003C2F7B"/>
    <w:rsid w:val="003D50DA"/>
    <w:rsid w:val="003E29BF"/>
    <w:rsid w:val="003E6DDB"/>
    <w:rsid w:val="00421A92"/>
    <w:rsid w:val="00432C07"/>
    <w:rsid w:val="00442677"/>
    <w:rsid w:val="00444D03"/>
    <w:rsid w:val="00451C59"/>
    <w:rsid w:val="00451D22"/>
    <w:rsid w:val="00475F03"/>
    <w:rsid w:val="00486DE1"/>
    <w:rsid w:val="00493CBE"/>
    <w:rsid w:val="004D5C28"/>
    <w:rsid w:val="004D7478"/>
    <w:rsid w:val="004E0FE5"/>
    <w:rsid w:val="004E2326"/>
    <w:rsid w:val="004E2EBE"/>
    <w:rsid w:val="004E42EA"/>
    <w:rsid w:val="00524FDB"/>
    <w:rsid w:val="00526F34"/>
    <w:rsid w:val="00541A95"/>
    <w:rsid w:val="00542E7E"/>
    <w:rsid w:val="00550124"/>
    <w:rsid w:val="005626B6"/>
    <w:rsid w:val="00566CFC"/>
    <w:rsid w:val="00567525"/>
    <w:rsid w:val="00571ED0"/>
    <w:rsid w:val="00573B5A"/>
    <w:rsid w:val="00594AFA"/>
    <w:rsid w:val="00597F20"/>
    <w:rsid w:val="005A364C"/>
    <w:rsid w:val="005A48F3"/>
    <w:rsid w:val="005B3918"/>
    <w:rsid w:val="005C23FE"/>
    <w:rsid w:val="005E17A4"/>
    <w:rsid w:val="00603B10"/>
    <w:rsid w:val="00620962"/>
    <w:rsid w:val="00634B3D"/>
    <w:rsid w:val="0064159F"/>
    <w:rsid w:val="00651635"/>
    <w:rsid w:val="0066301C"/>
    <w:rsid w:val="006716A3"/>
    <w:rsid w:val="00681FA9"/>
    <w:rsid w:val="006870F7"/>
    <w:rsid w:val="006935BF"/>
    <w:rsid w:val="006A2083"/>
    <w:rsid w:val="006A69EE"/>
    <w:rsid w:val="006B2E02"/>
    <w:rsid w:val="006B7327"/>
    <w:rsid w:val="006C47BB"/>
    <w:rsid w:val="006C6E3B"/>
    <w:rsid w:val="006C7676"/>
    <w:rsid w:val="006E05B5"/>
    <w:rsid w:val="006E7DDC"/>
    <w:rsid w:val="006F28E7"/>
    <w:rsid w:val="006F2EC0"/>
    <w:rsid w:val="006F3C26"/>
    <w:rsid w:val="006F50BB"/>
    <w:rsid w:val="0070070E"/>
    <w:rsid w:val="00703879"/>
    <w:rsid w:val="00731249"/>
    <w:rsid w:val="00731391"/>
    <w:rsid w:val="007401C5"/>
    <w:rsid w:val="00745C99"/>
    <w:rsid w:val="00746B12"/>
    <w:rsid w:val="00766F34"/>
    <w:rsid w:val="00767B98"/>
    <w:rsid w:val="00784A9C"/>
    <w:rsid w:val="00795061"/>
    <w:rsid w:val="007A07CD"/>
    <w:rsid w:val="007B595C"/>
    <w:rsid w:val="007C3248"/>
    <w:rsid w:val="007C3B70"/>
    <w:rsid w:val="007F5B6E"/>
    <w:rsid w:val="007F629F"/>
    <w:rsid w:val="007F71B3"/>
    <w:rsid w:val="008071B8"/>
    <w:rsid w:val="00807965"/>
    <w:rsid w:val="00810E8E"/>
    <w:rsid w:val="008110C8"/>
    <w:rsid w:val="008123B8"/>
    <w:rsid w:val="00812F6D"/>
    <w:rsid w:val="00852ABD"/>
    <w:rsid w:val="00854177"/>
    <w:rsid w:val="0087145A"/>
    <w:rsid w:val="00882C07"/>
    <w:rsid w:val="008869AD"/>
    <w:rsid w:val="00886E61"/>
    <w:rsid w:val="00887792"/>
    <w:rsid w:val="008A42AA"/>
    <w:rsid w:val="008C18D3"/>
    <w:rsid w:val="008D4522"/>
    <w:rsid w:val="008D69CC"/>
    <w:rsid w:val="0090123D"/>
    <w:rsid w:val="00903B5D"/>
    <w:rsid w:val="00912E95"/>
    <w:rsid w:val="00914802"/>
    <w:rsid w:val="00924E79"/>
    <w:rsid w:val="00957B89"/>
    <w:rsid w:val="00966194"/>
    <w:rsid w:val="00974530"/>
    <w:rsid w:val="00974902"/>
    <w:rsid w:val="00990ABD"/>
    <w:rsid w:val="009A5F9A"/>
    <w:rsid w:val="009A7501"/>
    <w:rsid w:val="009C03EB"/>
    <w:rsid w:val="009C4250"/>
    <w:rsid w:val="009E1513"/>
    <w:rsid w:val="00A12E6B"/>
    <w:rsid w:val="00A230FE"/>
    <w:rsid w:val="00A37E6A"/>
    <w:rsid w:val="00A536B0"/>
    <w:rsid w:val="00A53E0C"/>
    <w:rsid w:val="00A57F16"/>
    <w:rsid w:val="00A6129C"/>
    <w:rsid w:val="00A7157E"/>
    <w:rsid w:val="00A75FDF"/>
    <w:rsid w:val="00A91DBE"/>
    <w:rsid w:val="00A92B20"/>
    <w:rsid w:val="00A94EDD"/>
    <w:rsid w:val="00AA5A4E"/>
    <w:rsid w:val="00AB090E"/>
    <w:rsid w:val="00AC14D6"/>
    <w:rsid w:val="00AC4978"/>
    <w:rsid w:val="00AC49A3"/>
    <w:rsid w:val="00AC7154"/>
    <w:rsid w:val="00AD77DC"/>
    <w:rsid w:val="00AE2F27"/>
    <w:rsid w:val="00AE434C"/>
    <w:rsid w:val="00AF5505"/>
    <w:rsid w:val="00B038BD"/>
    <w:rsid w:val="00B04C03"/>
    <w:rsid w:val="00B26D34"/>
    <w:rsid w:val="00B5050A"/>
    <w:rsid w:val="00B51990"/>
    <w:rsid w:val="00B71D47"/>
    <w:rsid w:val="00B758BE"/>
    <w:rsid w:val="00B8564F"/>
    <w:rsid w:val="00B901BB"/>
    <w:rsid w:val="00B9029E"/>
    <w:rsid w:val="00B91630"/>
    <w:rsid w:val="00B928C6"/>
    <w:rsid w:val="00BA03FA"/>
    <w:rsid w:val="00BA1E17"/>
    <w:rsid w:val="00BA47E1"/>
    <w:rsid w:val="00BA4A48"/>
    <w:rsid w:val="00BA62F0"/>
    <w:rsid w:val="00BB5C71"/>
    <w:rsid w:val="00BB7522"/>
    <w:rsid w:val="00BC490A"/>
    <w:rsid w:val="00BD00BE"/>
    <w:rsid w:val="00BE191D"/>
    <w:rsid w:val="00BF1CD4"/>
    <w:rsid w:val="00C17B77"/>
    <w:rsid w:val="00C2322D"/>
    <w:rsid w:val="00C2701A"/>
    <w:rsid w:val="00C27543"/>
    <w:rsid w:val="00C41FB2"/>
    <w:rsid w:val="00C446AA"/>
    <w:rsid w:val="00C46219"/>
    <w:rsid w:val="00C62DB6"/>
    <w:rsid w:val="00C70AB5"/>
    <w:rsid w:val="00C73CA1"/>
    <w:rsid w:val="00C83D8A"/>
    <w:rsid w:val="00C90822"/>
    <w:rsid w:val="00C956C9"/>
    <w:rsid w:val="00CC5BC2"/>
    <w:rsid w:val="00CC61D9"/>
    <w:rsid w:val="00CD1D71"/>
    <w:rsid w:val="00CD61C8"/>
    <w:rsid w:val="00CE0F45"/>
    <w:rsid w:val="00CF3609"/>
    <w:rsid w:val="00CF3F4A"/>
    <w:rsid w:val="00D04012"/>
    <w:rsid w:val="00D148CF"/>
    <w:rsid w:val="00D241FD"/>
    <w:rsid w:val="00D25071"/>
    <w:rsid w:val="00D3252E"/>
    <w:rsid w:val="00D3675C"/>
    <w:rsid w:val="00D370B9"/>
    <w:rsid w:val="00D37D13"/>
    <w:rsid w:val="00D44C5A"/>
    <w:rsid w:val="00D45C27"/>
    <w:rsid w:val="00D47BD3"/>
    <w:rsid w:val="00D65158"/>
    <w:rsid w:val="00D710DA"/>
    <w:rsid w:val="00D85DB1"/>
    <w:rsid w:val="00D860E1"/>
    <w:rsid w:val="00D871D7"/>
    <w:rsid w:val="00D971E8"/>
    <w:rsid w:val="00DA091C"/>
    <w:rsid w:val="00DA34E4"/>
    <w:rsid w:val="00DC3934"/>
    <w:rsid w:val="00DD1830"/>
    <w:rsid w:val="00DD67D8"/>
    <w:rsid w:val="00DD7F46"/>
    <w:rsid w:val="00DE1D8C"/>
    <w:rsid w:val="00DE4A3F"/>
    <w:rsid w:val="00E159B8"/>
    <w:rsid w:val="00E3103F"/>
    <w:rsid w:val="00E4489E"/>
    <w:rsid w:val="00E47E8B"/>
    <w:rsid w:val="00E61F10"/>
    <w:rsid w:val="00E64F69"/>
    <w:rsid w:val="00E65906"/>
    <w:rsid w:val="00E708A2"/>
    <w:rsid w:val="00E8202D"/>
    <w:rsid w:val="00E82496"/>
    <w:rsid w:val="00E834CB"/>
    <w:rsid w:val="00E83909"/>
    <w:rsid w:val="00E864CC"/>
    <w:rsid w:val="00EA0FD4"/>
    <w:rsid w:val="00EA560A"/>
    <w:rsid w:val="00EB03A4"/>
    <w:rsid w:val="00EB7AA4"/>
    <w:rsid w:val="00EE32FE"/>
    <w:rsid w:val="00EE429F"/>
    <w:rsid w:val="00EE5AB2"/>
    <w:rsid w:val="00EF131E"/>
    <w:rsid w:val="00EF700F"/>
    <w:rsid w:val="00EF7324"/>
    <w:rsid w:val="00F027C3"/>
    <w:rsid w:val="00F0652D"/>
    <w:rsid w:val="00F07690"/>
    <w:rsid w:val="00F1370D"/>
    <w:rsid w:val="00F21837"/>
    <w:rsid w:val="00F256C8"/>
    <w:rsid w:val="00F319F1"/>
    <w:rsid w:val="00F60A0D"/>
    <w:rsid w:val="00F65796"/>
    <w:rsid w:val="00F746EF"/>
    <w:rsid w:val="00F87138"/>
    <w:rsid w:val="00FA6E1F"/>
    <w:rsid w:val="00FC4568"/>
    <w:rsid w:val="00FC7DAA"/>
    <w:rsid w:val="00FD17B0"/>
    <w:rsid w:val="00FD2190"/>
    <w:rsid w:val="00FD6EBB"/>
    <w:rsid w:val="00FF22C9"/>
    <w:rsid w:val="00FF36C2"/>
    <w:rsid w:val="00FF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atecourrier">
    <w:name w:val="Date courrier"/>
    <w:next w:val="Normal"/>
    <w:autoRedefine/>
    <w:qFormat/>
    <w:rsid w:val="005E17A4"/>
    <w:pPr>
      <w:spacing w:after="120"/>
    </w:pPr>
    <w:rPr>
      <w:rFonts w:ascii="Work Sans" w:hAnsi="Work Sans"/>
      <w:color w:val="000000"/>
    </w:rPr>
  </w:style>
  <w:style w:type="paragraph" w:customStyle="1" w:styleId="Adressecourrier">
    <w:name w:val="Adresse courrier"/>
    <w:autoRedefine/>
    <w:qFormat/>
    <w:rsid w:val="00FF71E4"/>
    <w:pPr>
      <w:spacing w:before="120"/>
    </w:pPr>
    <w:rPr>
      <w:rFonts w:ascii="Work Sans" w:hAnsi="Work Sans"/>
      <w:szCs w:val="22"/>
    </w:rPr>
  </w:style>
  <w:style w:type="character" w:customStyle="1" w:styleId="Nomdestinataire">
    <w:name w:val="Nom destinataire"/>
    <w:uiPriority w:val="1"/>
    <w:qFormat/>
    <w:rsid w:val="00AA5A4E"/>
    <w:rPr>
      <w:rFonts w:ascii="Work Sans Medium" w:hAnsi="Work Sans Medium"/>
      <w:b w:val="0"/>
      <w:bCs w:val="0"/>
      <w:i w:val="0"/>
      <w:iCs w:val="0"/>
      <w:sz w:val="22"/>
      <w:szCs w:val="22"/>
    </w:rPr>
  </w:style>
  <w:style w:type="paragraph" w:customStyle="1" w:styleId="Contenucourrier">
    <w:name w:val="Contenu courrier"/>
    <w:basedOn w:val="Adressecourrier"/>
    <w:autoRedefine/>
    <w:qFormat/>
    <w:rsid w:val="002750A0"/>
    <w:pPr>
      <w:spacing w:after="240"/>
    </w:pPr>
    <w:rPr>
      <w:color w:val="000000"/>
      <w:lang w:val="en-US"/>
    </w:rPr>
  </w:style>
  <w:style w:type="paragraph" w:customStyle="1" w:styleId="ContenuNom">
    <w:name w:val="Contenu Nom"/>
    <w:basedOn w:val="Contenucourrier"/>
    <w:autoRedefine/>
    <w:qFormat/>
    <w:rsid w:val="00CC5BC2"/>
    <w:pPr>
      <w:spacing w:before="600" w:after="0"/>
      <w:ind w:left="2098"/>
    </w:pPr>
    <w:rPr>
      <w:rFonts w:ascii="Work Sans SemiBold" w:hAnsi="Work Sans SemiBold"/>
      <w:b/>
      <w:bCs/>
      <w:lang w:val="fr-FR"/>
    </w:rPr>
  </w:style>
  <w:style w:type="paragraph" w:customStyle="1" w:styleId="Service">
    <w:name w:val="Service"/>
    <w:autoRedefine/>
    <w:qFormat/>
    <w:rsid w:val="002541F7"/>
    <w:pPr>
      <w:spacing w:after="60"/>
      <w:ind w:left="927"/>
    </w:pPr>
    <w:rPr>
      <w:rFonts w:ascii="Work Sans Medium" w:hAnsi="Work Sans Medium"/>
      <w:b/>
      <w:lang w:eastAsia="en-US"/>
    </w:rPr>
  </w:style>
  <w:style w:type="paragraph" w:customStyle="1" w:styleId="Objet">
    <w:name w:val="Objet"/>
    <w:autoRedefine/>
    <w:qFormat/>
    <w:rsid w:val="00A6129C"/>
    <w:pPr>
      <w:spacing w:after="600"/>
    </w:pPr>
    <w:rPr>
      <w:rFonts w:ascii="Work Sans" w:hAnsi="Work Sans"/>
      <w:bCs/>
      <w:szCs w:val="22"/>
    </w:rPr>
  </w:style>
  <w:style w:type="paragraph" w:customStyle="1" w:styleId="Refcourrier">
    <w:name w:val="Ref courrier"/>
    <w:autoRedefine/>
    <w:qFormat/>
    <w:rsid w:val="00D971E8"/>
    <w:rPr>
      <w:rFonts w:ascii="Work Sans" w:hAnsi="Work Sans"/>
      <w:color w:val="000000"/>
      <w:sz w:val="18"/>
      <w:szCs w:val="24"/>
      <w:lang w:eastAsia="en-US"/>
    </w:rPr>
  </w:style>
  <w:style w:type="paragraph" w:customStyle="1" w:styleId="Telephone">
    <w:name w:val="Telephone"/>
    <w:qFormat/>
    <w:rsid w:val="006B7327"/>
    <w:pPr>
      <w:ind w:firstLine="284"/>
    </w:pPr>
    <w:rPr>
      <w:rFonts w:ascii="Work Sans" w:hAnsi="Work Sans"/>
      <w:color w:val="000000"/>
      <w:sz w:val="17"/>
      <w:szCs w:val="17"/>
    </w:rPr>
  </w:style>
  <w:style w:type="paragraph" w:customStyle="1" w:styleId="Mail">
    <w:name w:val="Mail"/>
    <w:qFormat/>
    <w:rsid w:val="007B595C"/>
    <w:pPr>
      <w:spacing w:after="540"/>
      <w:ind w:firstLine="284"/>
    </w:pPr>
    <w:rPr>
      <w:rFonts w:ascii="Work Sans" w:hAnsi="Work Sans"/>
      <w:color w:val="000000"/>
      <w:sz w:val="17"/>
      <w:szCs w:val="17"/>
    </w:rPr>
  </w:style>
  <w:style w:type="paragraph" w:customStyle="1" w:styleId="UniversiteTours">
    <w:name w:val="Universite Tours"/>
    <w:qFormat/>
    <w:rsid w:val="006B7327"/>
    <w:pPr>
      <w:spacing w:after="160"/>
    </w:pPr>
    <w:rPr>
      <w:rFonts w:ascii="Work Sans Medium" w:hAnsi="Work Sans Medium"/>
      <w:color w:val="45A59D"/>
      <w:sz w:val="17"/>
      <w:szCs w:val="17"/>
    </w:rPr>
  </w:style>
  <w:style w:type="paragraph" w:customStyle="1" w:styleId="Adressenom">
    <w:name w:val="Adresse nom"/>
    <w:qFormat/>
    <w:rsid w:val="006B7327"/>
    <w:pPr>
      <w:ind w:left="284"/>
    </w:pPr>
    <w:rPr>
      <w:rFonts w:ascii="Work Sans" w:hAnsi="Work Sans"/>
      <w:color w:val="000000"/>
      <w:sz w:val="17"/>
      <w:szCs w:val="17"/>
    </w:rPr>
  </w:style>
  <w:style w:type="paragraph" w:customStyle="1" w:styleId="AdresseUFR">
    <w:name w:val="Adresse UFR"/>
    <w:basedOn w:val="Normal"/>
    <w:qFormat/>
    <w:rsid w:val="00F87138"/>
    <w:pPr>
      <w:ind w:left="284"/>
    </w:pPr>
    <w:rPr>
      <w:rFonts w:ascii="Work Sans Light" w:hAnsi="Work Sans Light"/>
      <w:color w:val="000000"/>
      <w:sz w:val="17"/>
      <w:szCs w:val="17"/>
      <w:lang w:eastAsia="fr-FR"/>
    </w:rPr>
  </w:style>
  <w:style w:type="paragraph" w:customStyle="1" w:styleId="Siteweb">
    <w:name w:val="Site web"/>
    <w:qFormat/>
    <w:rsid w:val="006B7327"/>
    <w:pPr>
      <w:spacing w:before="100"/>
      <w:ind w:firstLine="284"/>
    </w:pPr>
    <w:rPr>
      <w:rFonts w:ascii="Work Sans" w:hAnsi="Work Sans"/>
      <w:color w:val="000000"/>
      <w:sz w:val="17"/>
      <w:szCs w:val="17"/>
    </w:rPr>
  </w:style>
  <w:style w:type="paragraph" w:styleId="En-tte">
    <w:name w:val="header"/>
    <w:basedOn w:val="Normal"/>
    <w:link w:val="En-tteCar"/>
    <w:uiPriority w:val="99"/>
    <w:unhideWhenUsed/>
    <w:rsid w:val="00766F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66F34"/>
  </w:style>
  <w:style w:type="paragraph" w:styleId="Pieddepage">
    <w:name w:val="footer"/>
    <w:basedOn w:val="Normal"/>
    <w:link w:val="PieddepageCar"/>
    <w:uiPriority w:val="99"/>
    <w:unhideWhenUsed/>
    <w:rsid w:val="00766F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6F34"/>
  </w:style>
  <w:style w:type="paragraph" w:styleId="Sansinterligne">
    <w:name w:val="No Spacing"/>
    <w:uiPriority w:val="1"/>
    <w:qFormat/>
    <w:rsid w:val="00223D0E"/>
    <w:rPr>
      <w:sz w:val="22"/>
      <w:szCs w:val="22"/>
      <w:lang w:eastAsia="en-US"/>
    </w:rPr>
  </w:style>
  <w:style w:type="character" w:styleId="Textedelespacerserv">
    <w:name w:val="Placeholder Text"/>
    <w:uiPriority w:val="99"/>
    <w:semiHidden/>
    <w:rsid w:val="00F319F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19F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F31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atecourrier">
    <w:name w:val="Date courrier"/>
    <w:next w:val="Normal"/>
    <w:autoRedefine/>
    <w:qFormat/>
    <w:rsid w:val="005E17A4"/>
    <w:pPr>
      <w:spacing w:after="120"/>
    </w:pPr>
    <w:rPr>
      <w:rFonts w:ascii="Work Sans" w:hAnsi="Work Sans"/>
      <w:color w:val="000000"/>
    </w:rPr>
  </w:style>
  <w:style w:type="paragraph" w:customStyle="1" w:styleId="Adressecourrier">
    <w:name w:val="Adresse courrier"/>
    <w:autoRedefine/>
    <w:qFormat/>
    <w:rsid w:val="00FF71E4"/>
    <w:pPr>
      <w:spacing w:before="120"/>
    </w:pPr>
    <w:rPr>
      <w:rFonts w:ascii="Work Sans" w:hAnsi="Work Sans"/>
      <w:szCs w:val="22"/>
    </w:rPr>
  </w:style>
  <w:style w:type="character" w:customStyle="1" w:styleId="Nomdestinataire">
    <w:name w:val="Nom destinataire"/>
    <w:uiPriority w:val="1"/>
    <w:qFormat/>
    <w:rsid w:val="00AA5A4E"/>
    <w:rPr>
      <w:rFonts w:ascii="Work Sans Medium" w:hAnsi="Work Sans Medium"/>
      <w:b w:val="0"/>
      <w:bCs w:val="0"/>
      <w:i w:val="0"/>
      <w:iCs w:val="0"/>
      <w:sz w:val="22"/>
      <w:szCs w:val="22"/>
    </w:rPr>
  </w:style>
  <w:style w:type="paragraph" w:customStyle="1" w:styleId="Contenucourrier">
    <w:name w:val="Contenu courrier"/>
    <w:basedOn w:val="Adressecourrier"/>
    <w:autoRedefine/>
    <w:qFormat/>
    <w:rsid w:val="002750A0"/>
    <w:pPr>
      <w:spacing w:after="240"/>
    </w:pPr>
    <w:rPr>
      <w:color w:val="000000"/>
      <w:lang w:val="en-US"/>
    </w:rPr>
  </w:style>
  <w:style w:type="paragraph" w:customStyle="1" w:styleId="ContenuNom">
    <w:name w:val="Contenu Nom"/>
    <w:basedOn w:val="Contenucourrier"/>
    <w:autoRedefine/>
    <w:qFormat/>
    <w:rsid w:val="00CC5BC2"/>
    <w:pPr>
      <w:spacing w:before="600" w:after="0"/>
      <w:ind w:left="2098"/>
    </w:pPr>
    <w:rPr>
      <w:rFonts w:ascii="Work Sans SemiBold" w:hAnsi="Work Sans SemiBold"/>
      <w:b/>
      <w:bCs/>
      <w:lang w:val="fr-FR"/>
    </w:rPr>
  </w:style>
  <w:style w:type="paragraph" w:customStyle="1" w:styleId="Service">
    <w:name w:val="Service"/>
    <w:autoRedefine/>
    <w:qFormat/>
    <w:rsid w:val="002541F7"/>
    <w:pPr>
      <w:spacing w:after="60"/>
      <w:ind w:left="927"/>
    </w:pPr>
    <w:rPr>
      <w:rFonts w:ascii="Work Sans Medium" w:hAnsi="Work Sans Medium"/>
      <w:b/>
      <w:lang w:eastAsia="en-US"/>
    </w:rPr>
  </w:style>
  <w:style w:type="paragraph" w:customStyle="1" w:styleId="Objet">
    <w:name w:val="Objet"/>
    <w:autoRedefine/>
    <w:qFormat/>
    <w:rsid w:val="00A6129C"/>
    <w:pPr>
      <w:spacing w:after="600"/>
    </w:pPr>
    <w:rPr>
      <w:rFonts w:ascii="Work Sans" w:hAnsi="Work Sans"/>
      <w:bCs/>
      <w:szCs w:val="22"/>
    </w:rPr>
  </w:style>
  <w:style w:type="paragraph" w:customStyle="1" w:styleId="Refcourrier">
    <w:name w:val="Ref courrier"/>
    <w:autoRedefine/>
    <w:qFormat/>
    <w:rsid w:val="00D971E8"/>
    <w:rPr>
      <w:rFonts w:ascii="Work Sans" w:hAnsi="Work Sans"/>
      <w:color w:val="000000"/>
      <w:sz w:val="18"/>
      <w:szCs w:val="24"/>
      <w:lang w:eastAsia="en-US"/>
    </w:rPr>
  </w:style>
  <w:style w:type="paragraph" w:customStyle="1" w:styleId="Telephone">
    <w:name w:val="Telephone"/>
    <w:qFormat/>
    <w:rsid w:val="006B7327"/>
    <w:pPr>
      <w:ind w:firstLine="284"/>
    </w:pPr>
    <w:rPr>
      <w:rFonts w:ascii="Work Sans" w:hAnsi="Work Sans"/>
      <w:color w:val="000000"/>
      <w:sz w:val="17"/>
      <w:szCs w:val="17"/>
    </w:rPr>
  </w:style>
  <w:style w:type="paragraph" w:customStyle="1" w:styleId="Mail">
    <w:name w:val="Mail"/>
    <w:qFormat/>
    <w:rsid w:val="007B595C"/>
    <w:pPr>
      <w:spacing w:after="540"/>
      <w:ind w:firstLine="284"/>
    </w:pPr>
    <w:rPr>
      <w:rFonts w:ascii="Work Sans" w:hAnsi="Work Sans"/>
      <w:color w:val="000000"/>
      <w:sz w:val="17"/>
      <w:szCs w:val="17"/>
    </w:rPr>
  </w:style>
  <w:style w:type="paragraph" w:customStyle="1" w:styleId="UniversiteTours">
    <w:name w:val="Universite Tours"/>
    <w:qFormat/>
    <w:rsid w:val="006B7327"/>
    <w:pPr>
      <w:spacing w:after="160"/>
    </w:pPr>
    <w:rPr>
      <w:rFonts w:ascii="Work Sans Medium" w:hAnsi="Work Sans Medium"/>
      <w:color w:val="45A59D"/>
      <w:sz w:val="17"/>
      <w:szCs w:val="17"/>
    </w:rPr>
  </w:style>
  <w:style w:type="paragraph" w:customStyle="1" w:styleId="Adressenom">
    <w:name w:val="Adresse nom"/>
    <w:qFormat/>
    <w:rsid w:val="006B7327"/>
    <w:pPr>
      <w:ind w:left="284"/>
    </w:pPr>
    <w:rPr>
      <w:rFonts w:ascii="Work Sans" w:hAnsi="Work Sans"/>
      <w:color w:val="000000"/>
      <w:sz w:val="17"/>
      <w:szCs w:val="17"/>
    </w:rPr>
  </w:style>
  <w:style w:type="paragraph" w:customStyle="1" w:styleId="AdresseUFR">
    <w:name w:val="Adresse UFR"/>
    <w:basedOn w:val="Normal"/>
    <w:qFormat/>
    <w:rsid w:val="00F87138"/>
    <w:pPr>
      <w:ind w:left="284"/>
    </w:pPr>
    <w:rPr>
      <w:rFonts w:ascii="Work Sans Light" w:hAnsi="Work Sans Light"/>
      <w:color w:val="000000"/>
      <w:sz w:val="17"/>
      <w:szCs w:val="17"/>
      <w:lang w:eastAsia="fr-FR"/>
    </w:rPr>
  </w:style>
  <w:style w:type="paragraph" w:customStyle="1" w:styleId="Siteweb">
    <w:name w:val="Site web"/>
    <w:qFormat/>
    <w:rsid w:val="006B7327"/>
    <w:pPr>
      <w:spacing w:before="100"/>
      <w:ind w:firstLine="284"/>
    </w:pPr>
    <w:rPr>
      <w:rFonts w:ascii="Work Sans" w:hAnsi="Work Sans"/>
      <w:color w:val="000000"/>
      <w:sz w:val="17"/>
      <w:szCs w:val="17"/>
    </w:rPr>
  </w:style>
  <w:style w:type="paragraph" w:styleId="En-tte">
    <w:name w:val="header"/>
    <w:basedOn w:val="Normal"/>
    <w:link w:val="En-tteCar"/>
    <w:uiPriority w:val="99"/>
    <w:unhideWhenUsed/>
    <w:rsid w:val="00766F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66F34"/>
  </w:style>
  <w:style w:type="paragraph" w:styleId="Pieddepage">
    <w:name w:val="footer"/>
    <w:basedOn w:val="Normal"/>
    <w:link w:val="PieddepageCar"/>
    <w:uiPriority w:val="99"/>
    <w:unhideWhenUsed/>
    <w:rsid w:val="00766F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6F34"/>
  </w:style>
  <w:style w:type="paragraph" w:styleId="Sansinterligne">
    <w:name w:val="No Spacing"/>
    <w:uiPriority w:val="1"/>
    <w:qFormat/>
    <w:rsid w:val="00223D0E"/>
    <w:rPr>
      <w:sz w:val="22"/>
      <w:szCs w:val="22"/>
      <w:lang w:eastAsia="en-US"/>
    </w:rPr>
  </w:style>
  <w:style w:type="character" w:styleId="Textedelespacerserv">
    <w:name w:val="Placeholder Text"/>
    <w:uiPriority w:val="99"/>
    <w:semiHidden/>
    <w:rsid w:val="00F319F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19F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F31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7.xml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50" Type="http://schemas.openxmlformats.org/officeDocument/2006/relationships/image" Target="media/image21.wmf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control" Target="activeX/activeX13.xml"/><Relationship Id="rId38" Type="http://schemas.openxmlformats.org/officeDocument/2006/relationships/control" Target="activeX/activeX16.xml"/><Relationship Id="rId46" Type="http://schemas.openxmlformats.org/officeDocument/2006/relationships/image" Target="media/image19.wmf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2.wmf"/><Relationship Id="rId41" Type="http://schemas.openxmlformats.org/officeDocument/2006/relationships/control" Target="activeX/activeX18.xm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image" Target="media/image16.wmf"/><Relationship Id="rId45" Type="http://schemas.openxmlformats.org/officeDocument/2006/relationships/control" Target="activeX/activeX20.xml"/><Relationship Id="rId53" Type="http://schemas.openxmlformats.org/officeDocument/2006/relationships/control" Target="activeX/activeX24.xml"/><Relationship Id="rId58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0.xml"/><Relationship Id="rId36" Type="http://schemas.openxmlformats.org/officeDocument/2006/relationships/control" Target="activeX/activeX15.xml"/><Relationship Id="rId49" Type="http://schemas.openxmlformats.org/officeDocument/2006/relationships/control" Target="activeX/activeX22.xml"/><Relationship Id="rId57" Type="http://schemas.openxmlformats.org/officeDocument/2006/relationships/header" Target="header2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control" Target="activeX/activeX12.xml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1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control" Target="activeX/activeX19.xml"/><Relationship Id="rId48" Type="http://schemas.openxmlformats.org/officeDocument/2006/relationships/image" Target="media/image20.wmf"/><Relationship Id="rId56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control" Target="activeX/activeX23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8515995-7F1A-4CB9-87E6-D75B1732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Demande d'inscription HDR.dot</Template>
  <TotalTime>2</TotalTime>
  <Pages>3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Univ-Tours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Aurelie Petereau</dc:creator>
  <cp:lastModifiedBy>Aurelie Petereau</cp:lastModifiedBy>
  <cp:revision>1</cp:revision>
  <cp:lastPrinted>2018-02-27T13:35:00Z</cp:lastPrinted>
  <dcterms:created xsi:type="dcterms:W3CDTF">2018-02-28T08:34:00Z</dcterms:created>
  <dcterms:modified xsi:type="dcterms:W3CDTF">2018-02-28T08:36:00Z</dcterms:modified>
</cp:coreProperties>
</file>